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ECC" w:rsidRDefault="005D1ECC" w:rsidP="005D1ECC">
      <w:pPr>
        <w:spacing w:before="100" w:beforeAutospacing="1" w:after="100" w:afterAutospacing="1" w:line="460" w:lineRule="exact"/>
        <w:ind w:firstLineChars="2050" w:firstLine="31680"/>
        <w:rPr>
          <w:rFonts w:ascii="宋体" w:eastAsia="宋体" w:hAnsi="宋体" w:cs="宋体"/>
          <w:color w:val="000000"/>
          <w:sz w:val="28"/>
          <w:szCs w:val="28"/>
        </w:rPr>
      </w:pPr>
    </w:p>
    <w:p w:rsidR="005D1ECC" w:rsidRPr="00234C77" w:rsidRDefault="005D1ECC" w:rsidP="00D87C45">
      <w:pPr>
        <w:spacing w:line="360" w:lineRule="auto"/>
        <w:rPr>
          <w:rFonts w:ascii="宋体" w:eastAsia="宋体"/>
          <w:sz w:val="28"/>
          <w:szCs w:val="28"/>
        </w:rPr>
      </w:pPr>
      <w:r w:rsidRPr="00234C77">
        <w:rPr>
          <w:rFonts w:ascii="宋体" w:hAnsi="宋体" w:hint="eastAsia"/>
          <w:sz w:val="28"/>
          <w:szCs w:val="28"/>
        </w:rPr>
        <w:t>附表：</w:t>
      </w:r>
    </w:p>
    <w:p w:rsidR="005D1ECC" w:rsidRPr="004209F3" w:rsidRDefault="005D1ECC" w:rsidP="00D87C45">
      <w:pPr>
        <w:spacing w:line="360" w:lineRule="auto"/>
        <w:jc w:val="center"/>
        <w:rPr>
          <w:rFonts w:ascii="宋体" w:eastAsia="宋体"/>
          <w:sz w:val="28"/>
          <w:szCs w:val="28"/>
        </w:rPr>
      </w:pPr>
      <w:r w:rsidRPr="004209F3">
        <w:rPr>
          <w:rFonts w:ascii="宋体" w:hAnsi="宋体" w:hint="eastAsia"/>
          <w:sz w:val="28"/>
          <w:szCs w:val="28"/>
        </w:rPr>
        <w:t>报价一览表</w:t>
      </w:r>
    </w:p>
    <w:p w:rsidR="005D1ECC" w:rsidRPr="004209F3" w:rsidRDefault="005D1ECC" w:rsidP="00D87C45">
      <w:pPr>
        <w:spacing w:line="360" w:lineRule="auto"/>
        <w:jc w:val="right"/>
        <w:rPr>
          <w:rFonts w:ascii="宋体" w:eastAsia="宋体"/>
          <w:sz w:val="24"/>
        </w:rPr>
      </w:pPr>
      <w:r w:rsidRPr="004209F3">
        <w:rPr>
          <w:rFonts w:ascii="宋体" w:hAnsi="宋体" w:hint="eastAsia"/>
          <w:sz w:val="24"/>
        </w:rPr>
        <w:t>单位：元</w:t>
      </w:r>
    </w:p>
    <w:tbl>
      <w:tblPr>
        <w:tblpPr w:leftFromText="180" w:rightFromText="180" w:vertAnchor="text" w:horzAnchor="margin" w:tblpY="147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235"/>
        <w:gridCol w:w="3685"/>
        <w:gridCol w:w="1701"/>
        <w:gridCol w:w="1418"/>
      </w:tblGrid>
      <w:tr w:rsidR="005D1ECC" w:rsidRPr="001B130B" w:rsidTr="00243330">
        <w:trPr>
          <w:cantSplit/>
          <w:trHeight w:val="699"/>
        </w:trPr>
        <w:tc>
          <w:tcPr>
            <w:tcW w:w="2235" w:type="dxa"/>
            <w:vAlign w:val="center"/>
          </w:tcPr>
          <w:p w:rsidR="005D1ECC" w:rsidRPr="001B130B" w:rsidRDefault="005D1ECC" w:rsidP="005D1ECC">
            <w:pPr>
              <w:spacing w:line="360" w:lineRule="auto"/>
              <w:ind w:firstLineChars="82" w:firstLine="31680"/>
              <w:jc w:val="center"/>
              <w:textAlignment w:val="baseline"/>
              <w:rPr>
                <w:rFonts w:ascii="宋体" w:eastAsia="宋体"/>
                <w:sz w:val="24"/>
              </w:rPr>
            </w:pPr>
            <w:r w:rsidRPr="001B130B">
              <w:rPr>
                <w:rFonts w:ascii="宋体" w:hAnsi="宋体" w:hint="eastAsia"/>
                <w:sz w:val="24"/>
              </w:rPr>
              <w:t>项目名称</w:t>
            </w:r>
          </w:p>
        </w:tc>
        <w:tc>
          <w:tcPr>
            <w:tcW w:w="3685" w:type="dxa"/>
            <w:vAlign w:val="center"/>
          </w:tcPr>
          <w:p w:rsidR="005D1ECC" w:rsidRPr="001B130B" w:rsidRDefault="005D1ECC" w:rsidP="00243330">
            <w:pPr>
              <w:spacing w:line="360" w:lineRule="auto"/>
              <w:ind w:firstLine="482"/>
              <w:jc w:val="center"/>
              <w:textAlignment w:val="baseline"/>
              <w:rPr>
                <w:rFonts w:ascii="宋体" w:eastAsia="宋体"/>
                <w:sz w:val="24"/>
              </w:rPr>
            </w:pPr>
            <w:r w:rsidRPr="001B130B">
              <w:rPr>
                <w:rFonts w:ascii="宋体" w:hAnsi="宋体" w:hint="eastAsia"/>
                <w:sz w:val="24"/>
              </w:rPr>
              <w:t>报价（元）</w:t>
            </w:r>
          </w:p>
        </w:tc>
        <w:tc>
          <w:tcPr>
            <w:tcW w:w="1701" w:type="dxa"/>
            <w:vAlign w:val="center"/>
          </w:tcPr>
          <w:p w:rsidR="005D1ECC" w:rsidRPr="001B130B" w:rsidRDefault="005D1ECC" w:rsidP="00243330">
            <w:pPr>
              <w:spacing w:line="360" w:lineRule="auto"/>
              <w:jc w:val="center"/>
              <w:textAlignment w:val="baseline"/>
              <w:rPr>
                <w:rFonts w:ascii="宋体" w:eastAsia="宋体"/>
                <w:sz w:val="24"/>
              </w:rPr>
            </w:pPr>
            <w:r w:rsidRPr="001B130B">
              <w:rPr>
                <w:rFonts w:ascii="宋体" w:hAnsi="宋体" w:hint="eastAsia"/>
                <w:sz w:val="24"/>
              </w:rPr>
              <w:t>服务期限</w:t>
            </w:r>
          </w:p>
        </w:tc>
        <w:tc>
          <w:tcPr>
            <w:tcW w:w="1418" w:type="dxa"/>
            <w:vAlign w:val="center"/>
          </w:tcPr>
          <w:p w:rsidR="005D1ECC" w:rsidRPr="001B130B" w:rsidRDefault="005D1ECC" w:rsidP="00243330">
            <w:pPr>
              <w:spacing w:line="360" w:lineRule="auto"/>
              <w:jc w:val="center"/>
              <w:textAlignment w:val="baseline"/>
              <w:rPr>
                <w:rFonts w:ascii="宋体" w:eastAsia="宋体"/>
                <w:sz w:val="24"/>
              </w:rPr>
            </w:pPr>
            <w:r w:rsidRPr="001B130B">
              <w:rPr>
                <w:rFonts w:ascii="宋体" w:hAnsi="宋体" w:hint="eastAsia"/>
                <w:sz w:val="24"/>
              </w:rPr>
              <w:t>备注</w:t>
            </w:r>
          </w:p>
        </w:tc>
      </w:tr>
      <w:tr w:rsidR="005D1ECC" w:rsidRPr="001B130B" w:rsidTr="00FD182A">
        <w:trPr>
          <w:cantSplit/>
          <w:trHeight w:val="1148"/>
        </w:trPr>
        <w:tc>
          <w:tcPr>
            <w:tcW w:w="2235" w:type="dxa"/>
            <w:vMerge w:val="restart"/>
            <w:vAlign w:val="center"/>
          </w:tcPr>
          <w:p w:rsidR="005D1ECC" w:rsidRPr="001B130B" w:rsidRDefault="005D1ECC" w:rsidP="005D1ECC">
            <w:pPr>
              <w:spacing w:line="360" w:lineRule="auto"/>
              <w:ind w:firstLineChars="82" w:firstLine="31680"/>
              <w:textAlignment w:val="baseline"/>
              <w:rPr>
                <w:rFonts w:ascii="宋体" w:eastAsia="宋体"/>
                <w:sz w:val="24"/>
              </w:rPr>
            </w:pPr>
          </w:p>
        </w:tc>
        <w:tc>
          <w:tcPr>
            <w:tcW w:w="3685" w:type="dxa"/>
          </w:tcPr>
          <w:p w:rsidR="005D1ECC" w:rsidRPr="001B130B" w:rsidRDefault="005D1ECC" w:rsidP="00E654BD">
            <w:pPr>
              <w:spacing w:line="360" w:lineRule="auto"/>
              <w:textAlignment w:val="baseline"/>
              <w:rPr>
                <w:rFonts w:ascii="宋体" w:eastAsia="宋体"/>
                <w:sz w:val="24"/>
              </w:rPr>
            </w:pPr>
            <w:r w:rsidRPr="001B130B">
              <w:rPr>
                <w:rFonts w:ascii="宋体" w:hAnsi="宋体" w:hint="eastAsia"/>
                <w:sz w:val="24"/>
              </w:rPr>
              <w:t>大写：</w:t>
            </w:r>
          </w:p>
        </w:tc>
        <w:tc>
          <w:tcPr>
            <w:tcW w:w="1701" w:type="dxa"/>
            <w:vMerge w:val="restart"/>
            <w:vAlign w:val="center"/>
          </w:tcPr>
          <w:p w:rsidR="005D1ECC" w:rsidRPr="001B130B" w:rsidRDefault="005D1ECC" w:rsidP="00E654BD">
            <w:pPr>
              <w:spacing w:line="360" w:lineRule="auto"/>
              <w:textAlignment w:val="baseline"/>
              <w:rPr>
                <w:rFonts w:ascii="宋体" w:eastAsia="宋体"/>
                <w:sz w:val="24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5D1ECC" w:rsidRPr="001B130B" w:rsidRDefault="005D1ECC" w:rsidP="00E654BD">
            <w:pPr>
              <w:spacing w:line="360" w:lineRule="auto"/>
              <w:textAlignment w:val="baseline"/>
              <w:rPr>
                <w:rFonts w:ascii="宋体" w:eastAsia="宋体"/>
                <w:sz w:val="24"/>
              </w:rPr>
            </w:pPr>
          </w:p>
        </w:tc>
      </w:tr>
      <w:tr w:rsidR="005D1ECC" w:rsidRPr="001B130B" w:rsidTr="00FD182A">
        <w:trPr>
          <w:cantSplit/>
          <w:trHeight w:val="1108"/>
        </w:trPr>
        <w:tc>
          <w:tcPr>
            <w:tcW w:w="2235" w:type="dxa"/>
            <w:vMerge/>
            <w:vAlign w:val="center"/>
          </w:tcPr>
          <w:p w:rsidR="005D1ECC" w:rsidRPr="001B130B" w:rsidRDefault="005D1ECC" w:rsidP="00E654BD">
            <w:pPr>
              <w:spacing w:line="360" w:lineRule="auto"/>
              <w:ind w:firstLine="482"/>
              <w:textAlignment w:val="baseline"/>
              <w:rPr>
                <w:rFonts w:ascii="宋体" w:eastAsia="宋体"/>
                <w:bCs/>
                <w:sz w:val="24"/>
              </w:rPr>
            </w:pPr>
          </w:p>
        </w:tc>
        <w:tc>
          <w:tcPr>
            <w:tcW w:w="3685" w:type="dxa"/>
          </w:tcPr>
          <w:p w:rsidR="005D1ECC" w:rsidRPr="001B130B" w:rsidRDefault="005D1ECC" w:rsidP="00E654BD">
            <w:pPr>
              <w:spacing w:line="360" w:lineRule="auto"/>
              <w:textAlignment w:val="baseline"/>
              <w:rPr>
                <w:rFonts w:ascii="宋体" w:eastAsia="宋体"/>
                <w:sz w:val="24"/>
              </w:rPr>
            </w:pPr>
            <w:r w:rsidRPr="001B130B">
              <w:rPr>
                <w:rFonts w:ascii="宋体" w:hAnsi="宋体" w:hint="eastAsia"/>
                <w:sz w:val="24"/>
              </w:rPr>
              <w:t>小写：</w:t>
            </w:r>
          </w:p>
        </w:tc>
        <w:tc>
          <w:tcPr>
            <w:tcW w:w="1701" w:type="dxa"/>
            <w:vMerge/>
          </w:tcPr>
          <w:p w:rsidR="005D1ECC" w:rsidRPr="001B130B" w:rsidRDefault="005D1ECC" w:rsidP="00E654BD">
            <w:pPr>
              <w:spacing w:line="360" w:lineRule="auto"/>
              <w:textAlignment w:val="baseline"/>
              <w:rPr>
                <w:rFonts w:ascii="宋体" w:eastAsia="宋体"/>
                <w:sz w:val="24"/>
              </w:rPr>
            </w:pPr>
          </w:p>
        </w:tc>
        <w:tc>
          <w:tcPr>
            <w:tcW w:w="1418" w:type="dxa"/>
            <w:vMerge/>
          </w:tcPr>
          <w:p w:rsidR="005D1ECC" w:rsidRPr="001B130B" w:rsidRDefault="005D1ECC" w:rsidP="00E654BD">
            <w:pPr>
              <w:spacing w:line="360" w:lineRule="auto"/>
              <w:textAlignment w:val="baseline"/>
              <w:rPr>
                <w:rFonts w:ascii="宋体" w:eastAsia="宋体"/>
                <w:sz w:val="24"/>
              </w:rPr>
            </w:pPr>
          </w:p>
        </w:tc>
      </w:tr>
      <w:tr w:rsidR="005D1ECC" w:rsidRPr="001B130B" w:rsidTr="00607EB3">
        <w:trPr>
          <w:cantSplit/>
          <w:trHeight w:val="3264"/>
        </w:trPr>
        <w:tc>
          <w:tcPr>
            <w:tcW w:w="9039" w:type="dxa"/>
            <w:gridSpan w:val="4"/>
          </w:tcPr>
          <w:p w:rsidR="005D1ECC" w:rsidRPr="001B130B" w:rsidRDefault="005D1ECC" w:rsidP="00E654BD">
            <w:pPr>
              <w:spacing w:line="360" w:lineRule="auto"/>
              <w:textAlignment w:val="baseline"/>
              <w:rPr>
                <w:rFonts w:ascii="宋体" w:eastAsia="宋体"/>
                <w:sz w:val="24"/>
              </w:rPr>
            </w:pPr>
            <w:r w:rsidRPr="001B130B">
              <w:rPr>
                <w:rFonts w:ascii="宋体" w:hAnsi="宋体" w:hint="eastAsia"/>
                <w:sz w:val="24"/>
              </w:rPr>
              <w:t>质量保证及服务承诺：</w:t>
            </w:r>
          </w:p>
          <w:p w:rsidR="005D1ECC" w:rsidRPr="001B130B" w:rsidRDefault="005D1ECC" w:rsidP="00E654BD">
            <w:pPr>
              <w:spacing w:line="360" w:lineRule="auto"/>
              <w:textAlignment w:val="baseline"/>
              <w:rPr>
                <w:rFonts w:ascii="宋体" w:eastAsia="宋体"/>
                <w:sz w:val="24"/>
              </w:rPr>
            </w:pPr>
          </w:p>
          <w:p w:rsidR="005D1ECC" w:rsidRPr="001B130B" w:rsidRDefault="005D1ECC" w:rsidP="00E654BD">
            <w:pPr>
              <w:spacing w:line="360" w:lineRule="auto"/>
              <w:textAlignment w:val="baseline"/>
              <w:rPr>
                <w:rFonts w:ascii="宋体" w:eastAsia="宋体"/>
                <w:sz w:val="24"/>
              </w:rPr>
            </w:pPr>
          </w:p>
          <w:p w:rsidR="005D1ECC" w:rsidRPr="001B130B" w:rsidRDefault="005D1ECC" w:rsidP="00E654BD">
            <w:pPr>
              <w:spacing w:line="360" w:lineRule="auto"/>
              <w:textAlignment w:val="baseline"/>
              <w:rPr>
                <w:rFonts w:ascii="宋体" w:eastAsia="宋体"/>
                <w:sz w:val="24"/>
              </w:rPr>
            </w:pPr>
          </w:p>
          <w:p w:rsidR="005D1ECC" w:rsidRPr="001B130B" w:rsidRDefault="005D1ECC" w:rsidP="00E654BD">
            <w:pPr>
              <w:spacing w:line="360" w:lineRule="auto"/>
              <w:textAlignment w:val="baseline"/>
              <w:rPr>
                <w:rFonts w:ascii="宋体" w:eastAsia="宋体"/>
                <w:sz w:val="24"/>
              </w:rPr>
            </w:pPr>
          </w:p>
        </w:tc>
      </w:tr>
    </w:tbl>
    <w:p w:rsidR="005D1ECC" w:rsidRPr="004209F3" w:rsidRDefault="005D1ECC" w:rsidP="005D1ECC">
      <w:pPr>
        <w:spacing w:line="360" w:lineRule="auto"/>
        <w:ind w:firstLineChars="1583" w:firstLine="31680"/>
        <w:rPr>
          <w:rFonts w:ascii="宋体" w:eastAsia="宋体"/>
          <w:sz w:val="24"/>
        </w:rPr>
      </w:pPr>
    </w:p>
    <w:p w:rsidR="005D1ECC" w:rsidRPr="004209F3" w:rsidRDefault="005D1ECC" w:rsidP="007B07C7">
      <w:pPr>
        <w:spacing w:line="360" w:lineRule="auto"/>
        <w:ind w:firstLineChars="1583" w:firstLine="31680"/>
        <w:rPr>
          <w:rFonts w:ascii="宋体" w:eastAsia="宋体"/>
          <w:sz w:val="24"/>
        </w:rPr>
      </w:pPr>
      <w:r w:rsidRPr="004209F3">
        <w:rPr>
          <w:rFonts w:ascii="宋体" w:hAnsi="宋体" w:hint="eastAsia"/>
          <w:sz w:val="24"/>
        </w:rPr>
        <w:t>单位名称：（公章）</w:t>
      </w:r>
    </w:p>
    <w:p w:rsidR="005D1ECC" w:rsidRPr="004209F3" w:rsidRDefault="005D1ECC" w:rsidP="00D87C45">
      <w:pPr>
        <w:spacing w:line="360" w:lineRule="auto"/>
        <w:ind w:firstLine="482"/>
        <w:jc w:val="center"/>
        <w:rPr>
          <w:rFonts w:ascii="宋体" w:eastAsia="宋体"/>
          <w:sz w:val="24"/>
        </w:rPr>
      </w:pPr>
      <w:r w:rsidRPr="004209F3">
        <w:rPr>
          <w:rFonts w:ascii="宋体" w:hAnsi="宋体"/>
          <w:sz w:val="24"/>
        </w:rPr>
        <w:t xml:space="preserve">     </w:t>
      </w:r>
      <w:r w:rsidRPr="004209F3">
        <w:rPr>
          <w:rFonts w:ascii="宋体" w:hAnsi="宋体" w:hint="eastAsia"/>
          <w:sz w:val="24"/>
        </w:rPr>
        <w:t>法定代表人或委托代理人：（签字或盖章）</w:t>
      </w:r>
    </w:p>
    <w:p w:rsidR="005D1ECC" w:rsidRPr="004209F3" w:rsidRDefault="005D1ECC" w:rsidP="00D87C45">
      <w:pPr>
        <w:spacing w:line="360" w:lineRule="auto"/>
        <w:ind w:firstLine="482"/>
        <w:jc w:val="center"/>
        <w:rPr>
          <w:rFonts w:ascii="宋体"/>
          <w:kern w:val="28"/>
          <w:sz w:val="36"/>
          <w:szCs w:val="20"/>
        </w:rPr>
      </w:pPr>
      <w:r w:rsidRPr="004209F3">
        <w:rPr>
          <w:rFonts w:ascii="宋体" w:hAnsi="宋体"/>
          <w:sz w:val="24"/>
        </w:rPr>
        <w:t xml:space="preserve">              </w:t>
      </w:r>
      <w:r w:rsidRPr="004209F3">
        <w:rPr>
          <w:rFonts w:ascii="宋体" w:hAnsi="宋体" w:hint="eastAsia"/>
          <w:sz w:val="24"/>
        </w:rPr>
        <w:t>年</w:t>
      </w:r>
      <w:r w:rsidRPr="004209F3">
        <w:rPr>
          <w:rFonts w:ascii="宋体" w:hAnsi="宋体"/>
          <w:sz w:val="24"/>
        </w:rPr>
        <w:t xml:space="preserve">    </w:t>
      </w:r>
      <w:r w:rsidRPr="004209F3">
        <w:rPr>
          <w:rFonts w:ascii="宋体" w:hAnsi="宋体" w:hint="eastAsia"/>
          <w:sz w:val="24"/>
        </w:rPr>
        <w:t>月</w:t>
      </w:r>
      <w:r w:rsidRPr="004209F3">
        <w:rPr>
          <w:rFonts w:ascii="宋体" w:hAnsi="宋体"/>
          <w:sz w:val="24"/>
        </w:rPr>
        <w:t xml:space="preserve">   </w:t>
      </w:r>
      <w:r w:rsidRPr="004209F3">
        <w:rPr>
          <w:rFonts w:ascii="宋体" w:hAnsi="宋体" w:hint="eastAsia"/>
          <w:sz w:val="24"/>
        </w:rPr>
        <w:t>日</w:t>
      </w:r>
    </w:p>
    <w:p w:rsidR="005D1ECC" w:rsidRDefault="005D1ECC" w:rsidP="00C709D7">
      <w:pPr>
        <w:rPr>
          <w:rFonts w:ascii="FangSong" w:eastAsia="宋体" w:hAnsi="FangSong" w:cs="宋体"/>
          <w:sz w:val="28"/>
          <w:szCs w:val="28"/>
        </w:rPr>
      </w:pPr>
    </w:p>
    <w:p w:rsidR="005D1ECC" w:rsidRDefault="005D1ECC" w:rsidP="00C709D7">
      <w:pPr>
        <w:rPr>
          <w:rFonts w:ascii="FangSong" w:eastAsia="宋体" w:hAnsi="FangSong" w:cs="宋体"/>
          <w:sz w:val="28"/>
          <w:szCs w:val="28"/>
        </w:rPr>
      </w:pPr>
    </w:p>
    <w:p w:rsidR="005D1ECC" w:rsidRPr="00076F48" w:rsidRDefault="005D1ECC" w:rsidP="00076F48">
      <w:pPr>
        <w:pStyle w:val="ListParagraph"/>
        <w:spacing w:line="220" w:lineRule="atLeast"/>
        <w:ind w:left="720" w:firstLineChars="0" w:firstLine="0"/>
        <w:rPr>
          <w:color w:val="000000"/>
          <w:sz w:val="27"/>
          <w:szCs w:val="27"/>
        </w:rPr>
      </w:pPr>
    </w:p>
    <w:sectPr w:rsidR="005D1ECC" w:rsidRPr="00076F48" w:rsidSect="00DF0F29">
      <w:pgSz w:w="11906" w:h="16838"/>
      <w:pgMar w:top="1440" w:right="1416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1ECC" w:rsidRDefault="005D1ECC" w:rsidP="003954FB">
      <w:pPr>
        <w:spacing w:after="0"/>
      </w:pPr>
      <w:r>
        <w:separator/>
      </w:r>
    </w:p>
  </w:endnote>
  <w:endnote w:type="continuationSeparator" w:id="0">
    <w:p w:rsidR="005D1ECC" w:rsidRDefault="005D1ECC" w:rsidP="003954FB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FangSong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1ECC" w:rsidRDefault="005D1ECC" w:rsidP="003954FB">
      <w:pPr>
        <w:spacing w:after="0"/>
      </w:pPr>
      <w:r>
        <w:separator/>
      </w:r>
    </w:p>
  </w:footnote>
  <w:footnote w:type="continuationSeparator" w:id="0">
    <w:p w:rsidR="005D1ECC" w:rsidRDefault="005D1ECC" w:rsidP="003954FB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6C25"/>
    <w:multiLevelType w:val="hybridMultilevel"/>
    <w:tmpl w:val="E3DE7290"/>
    <w:lvl w:ilvl="0" w:tplc="AC9A0868">
      <w:start w:val="1"/>
      <w:numFmt w:val="decimal"/>
      <w:lvlText w:val="%1、"/>
      <w:lvlJc w:val="left"/>
      <w:pPr>
        <w:ind w:left="12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4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  <w:rPr>
        <w:rFonts w:cs="Times New Roman"/>
      </w:rPr>
    </w:lvl>
  </w:abstractNum>
  <w:abstractNum w:abstractNumId="1">
    <w:nsid w:val="12796BCE"/>
    <w:multiLevelType w:val="hybridMultilevel"/>
    <w:tmpl w:val="E36A0E82"/>
    <w:lvl w:ilvl="0" w:tplc="92E86A42">
      <w:start w:val="1"/>
      <w:numFmt w:val="japaneseCounting"/>
      <w:lvlText w:val="%1、"/>
      <w:lvlJc w:val="left"/>
      <w:pPr>
        <w:ind w:left="720" w:hanging="720"/>
      </w:pPr>
      <w:rPr>
        <w:rFonts w:ascii="宋体" w:eastAsia="宋体" w:hAnsi="宋体" w:cs="宋体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2">
    <w:nsid w:val="1D1156E5"/>
    <w:multiLevelType w:val="hybridMultilevel"/>
    <w:tmpl w:val="940E5E2E"/>
    <w:lvl w:ilvl="0" w:tplc="B86CC08E">
      <w:start w:val="4"/>
      <w:numFmt w:val="decimal"/>
      <w:lvlText w:val="%1、"/>
      <w:lvlJc w:val="left"/>
      <w:pPr>
        <w:ind w:left="9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0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3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7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5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980" w:hanging="420"/>
      </w:pPr>
      <w:rPr>
        <w:rFonts w:cs="Times New Roman"/>
      </w:rPr>
    </w:lvl>
  </w:abstractNum>
  <w:abstractNum w:abstractNumId="3">
    <w:nsid w:val="20842558"/>
    <w:multiLevelType w:val="hybridMultilevel"/>
    <w:tmpl w:val="82ECF990"/>
    <w:lvl w:ilvl="0" w:tplc="901ADAEE">
      <w:start w:val="1"/>
      <w:numFmt w:val="decimal"/>
      <w:lvlText w:val="%1、"/>
      <w:lvlJc w:val="left"/>
      <w:pPr>
        <w:ind w:left="14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5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8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40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80" w:hanging="420"/>
      </w:pPr>
      <w:rPr>
        <w:rFonts w:cs="Times New Roman"/>
      </w:rPr>
    </w:lvl>
  </w:abstractNum>
  <w:abstractNum w:abstractNumId="4">
    <w:nsid w:val="280E5DF9"/>
    <w:multiLevelType w:val="hybridMultilevel"/>
    <w:tmpl w:val="940E5E2E"/>
    <w:lvl w:ilvl="0" w:tplc="B86CC08E">
      <w:start w:val="4"/>
      <w:numFmt w:val="decimal"/>
      <w:lvlText w:val="%1、"/>
      <w:lvlJc w:val="left"/>
      <w:pPr>
        <w:ind w:left="862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982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02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22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242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662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82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502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922" w:hanging="420"/>
      </w:pPr>
      <w:rPr>
        <w:rFonts w:cs="Times New Roman"/>
      </w:rPr>
    </w:lvl>
  </w:abstractNum>
  <w:abstractNum w:abstractNumId="5">
    <w:nsid w:val="29A4244C"/>
    <w:multiLevelType w:val="hybridMultilevel"/>
    <w:tmpl w:val="D0A04334"/>
    <w:lvl w:ilvl="0" w:tplc="C040F468">
      <w:start w:val="2"/>
      <w:numFmt w:val="decimal"/>
      <w:lvlText w:val="%1、"/>
      <w:lvlJc w:val="left"/>
      <w:pPr>
        <w:ind w:left="1395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515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35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55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775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95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15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4035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55" w:hanging="420"/>
      </w:pPr>
      <w:rPr>
        <w:rFonts w:cs="Times New Roman"/>
      </w:rPr>
    </w:lvl>
  </w:abstractNum>
  <w:abstractNum w:abstractNumId="6">
    <w:nsid w:val="3033550B"/>
    <w:multiLevelType w:val="hybridMultilevel"/>
    <w:tmpl w:val="6352DAD2"/>
    <w:lvl w:ilvl="0" w:tplc="96EA0DA2">
      <w:start w:val="1"/>
      <w:numFmt w:val="japaneseCounting"/>
      <w:lvlText w:val="%1、"/>
      <w:lvlJc w:val="left"/>
      <w:pPr>
        <w:ind w:left="720" w:hanging="720"/>
      </w:pPr>
      <w:rPr>
        <w:rFonts w:ascii="Calibri" w:hAnsi="Calibri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7">
    <w:nsid w:val="49AF7809"/>
    <w:multiLevelType w:val="hybridMultilevel"/>
    <w:tmpl w:val="B8AC529E"/>
    <w:lvl w:ilvl="0" w:tplc="54D84DA8">
      <w:start w:val="1"/>
      <w:numFmt w:val="decimal"/>
      <w:lvlText w:val="%1、"/>
      <w:lvlJc w:val="left"/>
      <w:pPr>
        <w:ind w:left="114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0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  <w:rPr>
        <w:rFonts w:cs="Times New Roman"/>
      </w:rPr>
    </w:lvl>
  </w:abstractNum>
  <w:abstractNum w:abstractNumId="8">
    <w:nsid w:val="60737519"/>
    <w:multiLevelType w:val="hybridMultilevel"/>
    <w:tmpl w:val="A352F55C"/>
    <w:lvl w:ilvl="0" w:tplc="B0C6517E">
      <w:start w:val="1"/>
      <w:numFmt w:val="japaneseCounting"/>
      <w:lvlText w:val="（%1）"/>
      <w:lvlJc w:val="left"/>
      <w:pPr>
        <w:ind w:left="1275" w:hanging="855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0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  <w:rPr>
        <w:rFonts w:cs="Times New Roman"/>
      </w:rPr>
    </w:lvl>
  </w:abstractNum>
  <w:abstractNum w:abstractNumId="9">
    <w:nsid w:val="6527550D"/>
    <w:multiLevelType w:val="multilevel"/>
    <w:tmpl w:val="6527550D"/>
    <w:lvl w:ilvl="0">
      <w:start w:val="1"/>
      <w:numFmt w:val="japaneseCounting"/>
      <w:lvlText w:val="%1、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0">
    <w:nsid w:val="74303051"/>
    <w:multiLevelType w:val="hybridMultilevel"/>
    <w:tmpl w:val="446A089A"/>
    <w:lvl w:ilvl="0" w:tplc="F46A234A">
      <w:start w:val="1"/>
      <w:numFmt w:val="decimal"/>
      <w:lvlText w:val="%1、"/>
      <w:lvlJc w:val="left"/>
      <w:pPr>
        <w:ind w:left="12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4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  <w:rPr>
        <w:rFonts w:cs="Times New Roman"/>
      </w:rPr>
    </w:lvl>
  </w:abstractNum>
  <w:abstractNum w:abstractNumId="11">
    <w:nsid w:val="79C82F1C"/>
    <w:multiLevelType w:val="hybridMultilevel"/>
    <w:tmpl w:val="940E5E2E"/>
    <w:lvl w:ilvl="0" w:tplc="B86CC08E">
      <w:start w:val="4"/>
      <w:numFmt w:val="decimal"/>
      <w:lvlText w:val="%1、"/>
      <w:lvlJc w:val="left"/>
      <w:pPr>
        <w:ind w:left="9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0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3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7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5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980" w:hanging="420"/>
      </w:pPr>
      <w:rPr>
        <w:rFonts w:cs="Times New Roman"/>
      </w:rPr>
    </w:lvl>
  </w:abstractNum>
  <w:abstractNum w:abstractNumId="12">
    <w:nsid w:val="7B414458"/>
    <w:multiLevelType w:val="hybridMultilevel"/>
    <w:tmpl w:val="EB6C4798"/>
    <w:lvl w:ilvl="0" w:tplc="D18EE02E">
      <w:start w:val="1"/>
      <w:numFmt w:val="decimal"/>
      <w:lvlText w:val="%1、"/>
      <w:lvlJc w:val="left"/>
      <w:pPr>
        <w:ind w:left="1550" w:hanging="99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4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11"/>
  </w:num>
  <w:num w:numId="4">
    <w:abstractNumId w:val="9"/>
  </w:num>
  <w:num w:numId="5">
    <w:abstractNumId w:val="10"/>
  </w:num>
  <w:num w:numId="6">
    <w:abstractNumId w:val="1"/>
  </w:num>
  <w:num w:numId="7">
    <w:abstractNumId w:val="0"/>
  </w:num>
  <w:num w:numId="8">
    <w:abstractNumId w:val="7"/>
  </w:num>
  <w:num w:numId="9">
    <w:abstractNumId w:val="6"/>
  </w:num>
  <w:num w:numId="10">
    <w:abstractNumId w:val="12"/>
  </w:num>
  <w:num w:numId="11">
    <w:abstractNumId w:val="8"/>
  </w:num>
  <w:num w:numId="12">
    <w:abstractNumId w:val="5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1D50"/>
    <w:rsid w:val="00001B6D"/>
    <w:rsid w:val="000134CD"/>
    <w:rsid w:val="00035600"/>
    <w:rsid w:val="0005141B"/>
    <w:rsid w:val="00055281"/>
    <w:rsid w:val="00072B8A"/>
    <w:rsid w:val="00076F48"/>
    <w:rsid w:val="00077481"/>
    <w:rsid w:val="00096A41"/>
    <w:rsid w:val="000B3238"/>
    <w:rsid w:val="000C58B6"/>
    <w:rsid w:val="000D2426"/>
    <w:rsid w:val="000D2FB8"/>
    <w:rsid w:val="000D47C9"/>
    <w:rsid w:val="000D6290"/>
    <w:rsid w:val="000E02A2"/>
    <w:rsid w:val="000F4363"/>
    <w:rsid w:val="000F5E52"/>
    <w:rsid w:val="000F69EA"/>
    <w:rsid w:val="0010378E"/>
    <w:rsid w:val="00111E6A"/>
    <w:rsid w:val="00121ED8"/>
    <w:rsid w:val="0012520F"/>
    <w:rsid w:val="00125465"/>
    <w:rsid w:val="00133AC7"/>
    <w:rsid w:val="001340B1"/>
    <w:rsid w:val="00142541"/>
    <w:rsid w:val="00152187"/>
    <w:rsid w:val="0015612F"/>
    <w:rsid w:val="001738FB"/>
    <w:rsid w:val="00174966"/>
    <w:rsid w:val="001810C4"/>
    <w:rsid w:val="001934F5"/>
    <w:rsid w:val="001A0A82"/>
    <w:rsid w:val="001A1576"/>
    <w:rsid w:val="001A7765"/>
    <w:rsid w:val="001B130B"/>
    <w:rsid w:val="001B5CB2"/>
    <w:rsid w:val="001C1653"/>
    <w:rsid w:val="001D6239"/>
    <w:rsid w:val="001D6F7B"/>
    <w:rsid w:val="001E050E"/>
    <w:rsid w:val="001F37F3"/>
    <w:rsid w:val="001F7899"/>
    <w:rsid w:val="002046C3"/>
    <w:rsid w:val="00205D6D"/>
    <w:rsid w:val="00210EEA"/>
    <w:rsid w:val="00212AEF"/>
    <w:rsid w:val="00234C77"/>
    <w:rsid w:val="00243330"/>
    <w:rsid w:val="0025504D"/>
    <w:rsid w:val="0026019C"/>
    <w:rsid w:val="00280982"/>
    <w:rsid w:val="00294239"/>
    <w:rsid w:val="00294CD9"/>
    <w:rsid w:val="00296CDB"/>
    <w:rsid w:val="002B3AB5"/>
    <w:rsid w:val="002D2279"/>
    <w:rsid w:val="002F01DE"/>
    <w:rsid w:val="002F08DF"/>
    <w:rsid w:val="002F1427"/>
    <w:rsid w:val="002F3860"/>
    <w:rsid w:val="002F6144"/>
    <w:rsid w:val="00300901"/>
    <w:rsid w:val="00306515"/>
    <w:rsid w:val="003166B6"/>
    <w:rsid w:val="00316A5D"/>
    <w:rsid w:val="003210AA"/>
    <w:rsid w:val="003211CF"/>
    <w:rsid w:val="00323B43"/>
    <w:rsid w:val="0033162E"/>
    <w:rsid w:val="00341D78"/>
    <w:rsid w:val="0035426F"/>
    <w:rsid w:val="00364A18"/>
    <w:rsid w:val="00372A0B"/>
    <w:rsid w:val="003772C8"/>
    <w:rsid w:val="003954FB"/>
    <w:rsid w:val="003A3331"/>
    <w:rsid w:val="003B6B1E"/>
    <w:rsid w:val="003C366A"/>
    <w:rsid w:val="003C5E4C"/>
    <w:rsid w:val="003D37D8"/>
    <w:rsid w:val="003D6E0F"/>
    <w:rsid w:val="003E5FA1"/>
    <w:rsid w:val="003F5B9E"/>
    <w:rsid w:val="004027FA"/>
    <w:rsid w:val="00405FCF"/>
    <w:rsid w:val="004209F3"/>
    <w:rsid w:val="004242DC"/>
    <w:rsid w:val="00426133"/>
    <w:rsid w:val="00426357"/>
    <w:rsid w:val="0042669A"/>
    <w:rsid w:val="00426CE3"/>
    <w:rsid w:val="00430A05"/>
    <w:rsid w:val="004358AB"/>
    <w:rsid w:val="00452913"/>
    <w:rsid w:val="00467C96"/>
    <w:rsid w:val="004724D5"/>
    <w:rsid w:val="0047769C"/>
    <w:rsid w:val="00485CBC"/>
    <w:rsid w:val="00490C57"/>
    <w:rsid w:val="004964EE"/>
    <w:rsid w:val="004A5BC2"/>
    <w:rsid w:val="004B56C8"/>
    <w:rsid w:val="004C52E8"/>
    <w:rsid w:val="004E520E"/>
    <w:rsid w:val="004E650D"/>
    <w:rsid w:val="004F6B04"/>
    <w:rsid w:val="005204AC"/>
    <w:rsid w:val="005425B2"/>
    <w:rsid w:val="005526F9"/>
    <w:rsid w:val="00562FDC"/>
    <w:rsid w:val="00564395"/>
    <w:rsid w:val="00564969"/>
    <w:rsid w:val="00567CDB"/>
    <w:rsid w:val="00573D57"/>
    <w:rsid w:val="0058239B"/>
    <w:rsid w:val="00590D74"/>
    <w:rsid w:val="00597F9C"/>
    <w:rsid w:val="005A3FD1"/>
    <w:rsid w:val="005A6954"/>
    <w:rsid w:val="005B129F"/>
    <w:rsid w:val="005B41FD"/>
    <w:rsid w:val="005C2B65"/>
    <w:rsid w:val="005C2C8D"/>
    <w:rsid w:val="005D1ECC"/>
    <w:rsid w:val="005E455D"/>
    <w:rsid w:val="005F1A95"/>
    <w:rsid w:val="00607EB3"/>
    <w:rsid w:val="00623E52"/>
    <w:rsid w:val="00625506"/>
    <w:rsid w:val="00655B6E"/>
    <w:rsid w:val="006802F0"/>
    <w:rsid w:val="00685EDF"/>
    <w:rsid w:val="00693640"/>
    <w:rsid w:val="006A6B0D"/>
    <w:rsid w:val="006C7819"/>
    <w:rsid w:val="006D4867"/>
    <w:rsid w:val="006E2C4C"/>
    <w:rsid w:val="006F108F"/>
    <w:rsid w:val="006F57CF"/>
    <w:rsid w:val="007001FD"/>
    <w:rsid w:val="00712AB8"/>
    <w:rsid w:val="007233DA"/>
    <w:rsid w:val="0072388F"/>
    <w:rsid w:val="00730437"/>
    <w:rsid w:val="00735692"/>
    <w:rsid w:val="0074568D"/>
    <w:rsid w:val="007609A2"/>
    <w:rsid w:val="00761943"/>
    <w:rsid w:val="007655EE"/>
    <w:rsid w:val="007672D3"/>
    <w:rsid w:val="0077542D"/>
    <w:rsid w:val="007770F0"/>
    <w:rsid w:val="00777AD8"/>
    <w:rsid w:val="007805D1"/>
    <w:rsid w:val="00780946"/>
    <w:rsid w:val="00780FE3"/>
    <w:rsid w:val="007946FF"/>
    <w:rsid w:val="00794F03"/>
    <w:rsid w:val="00796AF2"/>
    <w:rsid w:val="007976DB"/>
    <w:rsid w:val="007A4799"/>
    <w:rsid w:val="007B07C7"/>
    <w:rsid w:val="007C2E70"/>
    <w:rsid w:val="007E3516"/>
    <w:rsid w:val="007F5847"/>
    <w:rsid w:val="007F638B"/>
    <w:rsid w:val="00821B73"/>
    <w:rsid w:val="00822A02"/>
    <w:rsid w:val="008341E9"/>
    <w:rsid w:val="008413E5"/>
    <w:rsid w:val="00842950"/>
    <w:rsid w:val="00852F07"/>
    <w:rsid w:val="0085320A"/>
    <w:rsid w:val="00856075"/>
    <w:rsid w:val="00856593"/>
    <w:rsid w:val="00871E40"/>
    <w:rsid w:val="00876E15"/>
    <w:rsid w:val="00881BC7"/>
    <w:rsid w:val="008A14F6"/>
    <w:rsid w:val="008B73A9"/>
    <w:rsid w:val="008B7726"/>
    <w:rsid w:val="008D6261"/>
    <w:rsid w:val="008D788A"/>
    <w:rsid w:val="008E1D95"/>
    <w:rsid w:val="008E5043"/>
    <w:rsid w:val="008F5BEF"/>
    <w:rsid w:val="008F7088"/>
    <w:rsid w:val="008F7CB9"/>
    <w:rsid w:val="009011C3"/>
    <w:rsid w:val="0092451D"/>
    <w:rsid w:val="00933404"/>
    <w:rsid w:val="00936F2C"/>
    <w:rsid w:val="00944141"/>
    <w:rsid w:val="00957FF7"/>
    <w:rsid w:val="00962880"/>
    <w:rsid w:val="009753D8"/>
    <w:rsid w:val="00981A59"/>
    <w:rsid w:val="00984241"/>
    <w:rsid w:val="009B1EC8"/>
    <w:rsid w:val="009D17B4"/>
    <w:rsid w:val="009D3B04"/>
    <w:rsid w:val="009E7207"/>
    <w:rsid w:val="009E7FF2"/>
    <w:rsid w:val="009F2297"/>
    <w:rsid w:val="00A10481"/>
    <w:rsid w:val="00A1232B"/>
    <w:rsid w:val="00A2251D"/>
    <w:rsid w:val="00A232C8"/>
    <w:rsid w:val="00A23CD5"/>
    <w:rsid w:val="00A35BA8"/>
    <w:rsid w:val="00A36CA8"/>
    <w:rsid w:val="00A54F09"/>
    <w:rsid w:val="00A57EF7"/>
    <w:rsid w:val="00A60BC2"/>
    <w:rsid w:val="00A60E68"/>
    <w:rsid w:val="00A62F0E"/>
    <w:rsid w:val="00A66A28"/>
    <w:rsid w:val="00A7184B"/>
    <w:rsid w:val="00A77F10"/>
    <w:rsid w:val="00A865D7"/>
    <w:rsid w:val="00A90F99"/>
    <w:rsid w:val="00AC3DB4"/>
    <w:rsid w:val="00AC5F66"/>
    <w:rsid w:val="00AF5C51"/>
    <w:rsid w:val="00B11A06"/>
    <w:rsid w:val="00B23AEC"/>
    <w:rsid w:val="00B31B17"/>
    <w:rsid w:val="00B3595B"/>
    <w:rsid w:val="00B452EA"/>
    <w:rsid w:val="00B46712"/>
    <w:rsid w:val="00B4767A"/>
    <w:rsid w:val="00B541FA"/>
    <w:rsid w:val="00B72356"/>
    <w:rsid w:val="00B72F43"/>
    <w:rsid w:val="00B76C42"/>
    <w:rsid w:val="00B8605C"/>
    <w:rsid w:val="00B86ADF"/>
    <w:rsid w:val="00B94C23"/>
    <w:rsid w:val="00BA48F1"/>
    <w:rsid w:val="00BB35E8"/>
    <w:rsid w:val="00BC3350"/>
    <w:rsid w:val="00BD0260"/>
    <w:rsid w:val="00BD1E69"/>
    <w:rsid w:val="00BD2493"/>
    <w:rsid w:val="00BD6A04"/>
    <w:rsid w:val="00C01FFC"/>
    <w:rsid w:val="00C03072"/>
    <w:rsid w:val="00C10941"/>
    <w:rsid w:val="00C121BF"/>
    <w:rsid w:val="00C14C3D"/>
    <w:rsid w:val="00C24DAB"/>
    <w:rsid w:val="00C27BF4"/>
    <w:rsid w:val="00C50296"/>
    <w:rsid w:val="00C66E35"/>
    <w:rsid w:val="00C709D7"/>
    <w:rsid w:val="00C945A1"/>
    <w:rsid w:val="00CB12B4"/>
    <w:rsid w:val="00CB488B"/>
    <w:rsid w:val="00CB7410"/>
    <w:rsid w:val="00CD47DA"/>
    <w:rsid w:val="00CE4BC3"/>
    <w:rsid w:val="00CE6AA2"/>
    <w:rsid w:val="00CF75BA"/>
    <w:rsid w:val="00D21E6C"/>
    <w:rsid w:val="00D24D3D"/>
    <w:rsid w:val="00D31D50"/>
    <w:rsid w:val="00D33B39"/>
    <w:rsid w:val="00D33BD9"/>
    <w:rsid w:val="00D355B3"/>
    <w:rsid w:val="00D35924"/>
    <w:rsid w:val="00D41A26"/>
    <w:rsid w:val="00D712D8"/>
    <w:rsid w:val="00D743B7"/>
    <w:rsid w:val="00D87BC3"/>
    <w:rsid w:val="00D87C45"/>
    <w:rsid w:val="00DA5F41"/>
    <w:rsid w:val="00DA7560"/>
    <w:rsid w:val="00DB0794"/>
    <w:rsid w:val="00DB4B4E"/>
    <w:rsid w:val="00DC7B7E"/>
    <w:rsid w:val="00DD5B2D"/>
    <w:rsid w:val="00DE55E3"/>
    <w:rsid w:val="00DF0F29"/>
    <w:rsid w:val="00DF3D58"/>
    <w:rsid w:val="00E127B4"/>
    <w:rsid w:val="00E14942"/>
    <w:rsid w:val="00E22A41"/>
    <w:rsid w:val="00E41A95"/>
    <w:rsid w:val="00E46C27"/>
    <w:rsid w:val="00E47607"/>
    <w:rsid w:val="00E55E57"/>
    <w:rsid w:val="00E6171B"/>
    <w:rsid w:val="00E61E70"/>
    <w:rsid w:val="00E62631"/>
    <w:rsid w:val="00E654BD"/>
    <w:rsid w:val="00E656B2"/>
    <w:rsid w:val="00E7281A"/>
    <w:rsid w:val="00E83A10"/>
    <w:rsid w:val="00E847D6"/>
    <w:rsid w:val="00E90D3C"/>
    <w:rsid w:val="00EB03B4"/>
    <w:rsid w:val="00EB4E6B"/>
    <w:rsid w:val="00EC5B29"/>
    <w:rsid w:val="00EC7B8A"/>
    <w:rsid w:val="00EF7176"/>
    <w:rsid w:val="00EF7619"/>
    <w:rsid w:val="00F25272"/>
    <w:rsid w:val="00F31A8E"/>
    <w:rsid w:val="00F43FD5"/>
    <w:rsid w:val="00F536E5"/>
    <w:rsid w:val="00F73676"/>
    <w:rsid w:val="00F73CDD"/>
    <w:rsid w:val="00F73D57"/>
    <w:rsid w:val="00F80B67"/>
    <w:rsid w:val="00FA03A8"/>
    <w:rsid w:val="00FA6378"/>
    <w:rsid w:val="00FA6823"/>
    <w:rsid w:val="00FC4672"/>
    <w:rsid w:val="00FC4E0D"/>
    <w:rsid w:val="00FD182A"/>
    <w:rsid w:val="00FD3C52"/>
    <w:rsid w:val="00FD5244"/>
    <w:rsid w:val="00FD7867"/>
    <w:rsid w:val="00FE19E0"/>
    <w:rsid w:val="00FF049A"/>
    <w:rsid w:val="00FF2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微软雅黑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3B43"/>
    <w:pPr>
      <w:adjustRightInd w:val="0"/>
      <w:snapToGrid w:val="0"/>
      <w:spacing w:after="200"/>
    </w:pPr>
    <w:rPr>
      <w:rFonts w:ascii="Tahoma" w:hAnsi="Tahoma"/>
      <w:kern w:val="0"/>
      <w:sz w:val="22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954FB"/>
    <w:pPr>
      <w:keepNext/>
      <w:keepLines/>
      <w:widowControl w:val="0"/>
      <w:adjustRightInd/>
      <w:snapToGrid/>
      <w:spacing w:before="340" w:after="330" w:line="576" w:lineRule="auto"/>
      <w:jc w:val="both"/>
      <w:outlineLvl w:val="0"/>
    </w:pPr>
    <w:rPr>
      <w:rFonts w:ascii="Times New Roman" w:eastAsia="宋体" w:hAnsi="Times New Roman"/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F69EA"/>
    <w:pPr>
      <w:keepNext/>
      <w:keepLines/>
      <w:widowControl w:val="0"/>
      <w:adjustRightInd/>
      <w:snapToGrid/>
      <w:spacing w:before="260" w:after="260" w:line="416" w:lineRule="auto"/>
      <w:jc w:val="both"/>
      <w:outlineLvl w:val="1"/>
    </w:pPr>
    <w:rPr>
      <w:rFonts w:ascii="Arial" w:eastAsia="黑体" w:hAnsi="Arial"/>
      <w:b/>
      <w:bCs/>
      <w:kern w:val="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954FB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0F69EA"/>
    <w:rPr>
      <w:rFonts w:ascii="Arial" w:eastAsia="黑体" w:hAnsi="Arial" w:cs="Times New Roman"/>
      <w:b/>
      <w:bCs/>
      <w:kern w:val="2"/>
      <w:sz w:val="32"/>
      <w:szCs w:val="32"/>
    </w:rPr>
  </w:style>
  <w:style w:type="paragraph" w:styleId="Header">
    <w:name w:val="header"/>
    <w:basedOn w:val="Normal"/>
    <w:link w:val="HeaderChar"/>
    <w:uiPriority w:val="99"/>
    <w:semiHidden/>
    <w:rsid w:val="003954FB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954FB"/>
    <w:rPr>
      <w:rFonts w:ascii="Tahoma" w:hAnsi="Tahoma"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rsid w:val="003954FB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954FB"/>
    <w:rPr>
      <w:rFonts w:ascii="Tahoma" w:hAnsi="Tahoma" w:cs="Times New Roman"/>
      <w:sz w:val="18"/>
      <w:szCs w:val="18"/>
    </w:rPr>
  </w:style>
  <w:style w:type="paragraph" w:customStyle="1" w:styleId="a">
    <w:name w:val="标准中文版式_正文"/>
    <w:basedOn w:val="Normal"/>
    <w:uiPriority w:val="99"/>
    <w:rsid w:val="003954FB"/>
    <w:pPr>
      <w:widowControl w:val="0"/>
      <w:adjustRightInd/>
      <w:snapToGrid/>
      <w:spacing w:before="30" w:after="0" w:line="360" w:lineRule="auto"/>
      <w:ind w:firstLineChars="200" w:firstLine="200"/>
      <w:jc w:val="both"/>
    </w:pPr>
    <w:rPr>
      <w:rFonts w:ascii="Arial" w:eastAsia="宋体" w:hAnsi="Arial"/>
      <w:kern w:val="2"/>
      <w:sz w:val="24"/>
      <w:szCs w:val="24"/>
    </w:rPr>
  </w:style>
  <w:style w:type="paragraph" w:styleId="NormalWeb">
    <w:name w:val="Normal (Web)"/>
    <w:basedOn w:val="Normal"/>
    <w:uiPriority w:val="99"/>
    <w:rsid w:val="003954FB"/>
    <w:pPr>
      <w:adjustRightInd/>
      <w:snapToGrid/>
      <w:spacing w:before="100" w:beforeAutospacing="1" w:after="100" w:afterAutospacing="1"/>
    </w:pPr>
    <w:rPr>
      <w:rFonts w:ascii="宋体" w:eastAsia="宋体" w:hAnsi="宋体"/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FF282D"/>
    <w:pPr>
      <w:widowControl w:val="0"/>
      <w:adjustRightInd/>
      <w:snapToGrid/>
      <w:spacing w:after="0"/>
      <w:ind w:firstLineChars="200" w:firstLine="420"/>
      <w:jc w:val="both"/>
    </w:pPr>
    <w:rPr>
      <w:rFonts w:ascii="Calibri" w:eastAsia="宋体" w:hAnsi="Calibri"/>
      <w:kern w:val="2"/>
      <w:sz w:val="21"/>
    </w:rPr>
  </w:style>
  <w:style w:type="character" w:styleId="Hyperlink">
    <w:name w:val="Hyperlink"/>
    <w:basedOn w:val="DefaultParagraphFont"/>
    <w:uiPriority w:val="99"/>
    <w:rsid w:val="00DC7B7E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0F69EA"/>
    <w:pPr>
      <w:widowControl w:val="0"/>
      <w:jc w:val="both"/>
    </w:pPr>
    <w:rPr>
      <w:rFonts w:eastAsia="宋体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ate">
    <w:name w:val="Date"/>
    <w:basedOn w:val="Normal"/>
    <w:next w:val="Normal"/>
    <w:link w:val="DateChar"/>
    <w:uiPriority w:val="99"/>
    <w:semiHidden/>
    <w:rsid w:val="00607EB3"/>
    <w:pPr>
      <w:ind w:leftChars="2500" w:left="100"/>
    </w:p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607EB3"/>
    <w:rPr>
      <w:rFonts w:ascii="Tahoma" w:hAnsi="Tahoma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19</Words>
  <Characters>113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附表：</dc:title>
  <dc:subject/>
  <dc:creator/>
  <cp:keywords/>
  <dc:description/>
  <cp:lastModifiedBy>微软用户</cp:lastModifiedBy>
  <cp:revision>2</cp:revision>
  <cp:lastPrinted>2022-02-17T06:28:00Z</cp:lastPrinted>
  <dcterms:created xsi:type="dcterms:W3CDTF">2022-02-21T11:59:00Z</dcterms:created>
  <dcterms:modified xsi:type="dcterms:W3CDTF">2022-02-21T11:59:00Z</dcterms:modified>
</cp:coreProperties>
</file>