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833" w:rsidRPr="002B29A0" w:rsidRDefault="00BD09E6">
      <w:pPr>
        <w:pStyle w:val="2"/>
        <w:rPr>
          <w:rFonts w:asciiTheme="minorEastAsia" w:eastAsiaTheme="minorEastAsia" w:hAnsiTheme="minorEastAsia"/>
          <w:b w:val="0"/>
          <w:sz w:val="24"/>
          <w:szCs w:val="24"/>
        </w:rPr>
      </w:pPr>
      <w:r w:rsidRPr="002B29A0">
        <w:rPr>
          <w:rFonts w:asciiTheme="minorEastAsia" w:eastAsiaTheme="minorEastAsia" w:hAnsiTheme="minorEastAsia" w:hint="eastAsia"/>
          <w:b w:val="0"/>
          <w:noProof/>
          <w:sz w:val="24"/>
          <w:szCs w:val="24"/>
        </w:rPr>
        <w:drawing>
          <wp:inline distT="0" distB="0" distL="114300" distR="114300">
            <wp:extent cx="5271135" cy="8312150"/>
            <wp:effectExtent l="0" t="0" r="5715" b="12700"/>
            <wp:docPr id="1" name="图片 1" descr="9962f5ad4efabdd3464a1a9a36b69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9962f5ad4efabdd3464a1a9a36b69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831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B29A0">
        <w:rPr>
          <w:rFonts w:asciiTheme="minorEastAsia" w:eastAsiaTheme="minorEastAsia" w:hAnsiTheme="minorEastAsia" w:hint="eastAsia"/>
          <w:b w:val="0"/>
          <w:noProof/>
          <w:sz w:val="24"/>
          <w:szCs w:val="24"/>
        </w:rPr>
        <w:lastRenderedPageBreak/>
        <w:drawing>
          <wp:inline distT="0" distB="0" distL="114300" distR="114300">
            <wp:extent cx="5271770" cy="7833360"/>
            <wp:effectExtent l="0" t="0" r="5080" b="15240"/>
            <wp:docPr id="2" name="图片 2" descr="d797d3213a18ecd34e2bdea3cefce5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d797d3213a18ecd34e2bdea3cefce5d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7833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61833" w:rsidRPr="002B29A0" w:rsidSect="00761833">
      <w:pgSz w:w="11906" w:h="16838"/>
      <w:pgMar w:top="930" w:right="1800" w:bottom="930" w:left="1800" w:header="851" w:footer="992" w:gutter="0"/>
      <w:cols w:space="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D09E6" w:rsidRDefault="00BD09E6" w:rsidP="002B29A0">
      <w:r>
        <w:separator/>
      </w:r>
    </w:p>
  </w:endnote>
  <w:endnote w:type="continuationSeparator" w:id="1">
    <w:p w:rsidR="00BD09E6" w:rsidRDefault="00BD09E6" w:rsidP="002B29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ospace">
    <w:altName w:val="Segoe Print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D09E6" w:rsidRDefault="00BD09E6" w:rsidP="002B29A0">
      <w:r>
        <w:separator/>
      </w:r>
    </w:p>
  </w:footnote>
  <w:footnote w:type="continuationSeparator" w:id="1">
    <w:p w:rsidR="00BD09E6" w:rsidRDefault="00BD09E6" w:rsidP="002B29A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attachedTemplate r:id="rId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02E6B4A"/>
    <w:rsid w:val="002B29A0"/>
    <w:rsid w:val="002F5031"/>
    <w:rsid w:val="00761833"/>
    <w:rsid w:val="00BD09E6"/>
    <w:rsid w:val="01561376"/>
    <w:rsid w:val="016E6673"/>
    <w:rsid w:val="017D3394"/>
    <w:rsid w:val="02087AF7"/>
    <w:rsid w:val="02BC7401"/>
    <w:rsid w:val="03077760"/>
    <w:rsid w:val="0396637F"/>
    <w:rsid w:val="03D36A02"/>
    <w:rsid w:val="03D85AEA"/>
    <w:rsid w:val="046C305C"/>
    <w:rsid w:val="052769E2"/>
    <w:rsid w:val="05554799"/>
    <w:rsid w:val="05A42236"/>
    <w:rsid w:val="06524633"/>
    <w:rsid w:val="066977C6"/>
    <w:rsid w:val="06B1420D"/>
    <w:rsid w:val="07420F9C"/>
    <w:rsid w:val="07C25954"/>
    <w:rsid w:val="07E50CC6"/>
    <w:rsid w:val="08DA7E3E"/>
    <w:rsid w:val="094633B2"/>
    <w:rsid w:val="0962030D"/>
    <w:rsid w:val="0BD374BA"/>
    <w:rsid w:val="0C08479D"/>
    <w:rsid w:val="0C5C616A"/>
    <w:rsid w:val="0C6E5389"/>
    <w:rsid w:val="0CA32572"/>
    <w:rsid w:val="0CDD5D91"/>
    <w:rsid w:val="0D401D97"/>
    <w:rsid w:val="0D82321F"/>
    <w:rsid w:val="0DAA2956"/>
    <w:rsid w:val="0DDF542A"/>
    <w:rsid w:val="0ECD56C8"/>
    <w:rsid w:val="0FFF749E"/>
    <w:rsid w:val="100B28D1"/>
    <w:rsid w:val="105E52E1"/>
    <w:rsid w:val="107E7B4A"/>
    <w:rsid w:val="109E79FA"/>
    <w:rsid w:val="110215B9"/>
    <w:rsid w:val="113C05EA"/>
    <w:rsid w:val="11A7020B"/>
    <w:rsid w:val="123A004C"/>
    <w:rsid w:val="12A41F67"/>
    <w:rsid w:val="132E541B"/>
    <w:rsid w:val="139A2E96"/>
    <w:rsid w:val="14111FB5"/>
    <w:rsid w:val="1459763D"/>
    <w:rsid w:val="151B1244"/>
    <w:rsid w:val="15626C9F"/>
    <w:rsid w:val="159500ED"/>
    <w:rsid w:val="15A80EB7"/>
    <w:rsid w:val="15EA0761"/>
    <w:rsid w:val="16316E1B"/>
    <w:rsid w:val="16D422BB"/>
    <w:rsid w:val="16DE140F"/>
    <w:rsid w:val="17D83CE3"/>
    <w:rsid w:val="17D8734A"/>
    <w:rsid w:val="18BD6A26"/>
    <w:rsid w:val="18FA0412"/>
    <w:rsid w:val="193C7A1B"/>
    <w:rsid w:val="1A150723"/>
    <w:rsid w:val="1AAE5825"/>
    <w:rsid w:val="1ABC29BC"/>
    <w:rsid w:val="1B9F0C69"/>
    <w:rsid w:val="1BE4735D"/>
    <w:rsid w:val="1D241DB8"/>
    <w:rsid w:val="1D962A4E"/>
    <w:rsid w:val="1DD828A9"/>
    <w:rsid w:val="1E3F1A28"/>
    <w:rsid w:val="1E9A0271"/>
    <w:rsid w:val="1ECA63FF"/>
    <w:rsid w:val="1F1B03BD"/>
    <w:rsid w:val="1FEF4517"/>
    <w:rsid w:val="1FF72283"/>
    <w:rsid w:val="211111F9"/>
    <w:rsid w:val="2114166C"/>
    <w:rsid w:val="211954AE"/>
    <w:rsid w:val="228A55D3"/>
    <w:rsid w:val="23681C7E"/>
    <w:rsid w:val="23A00F5D"/>
    <w:rsid w:val="23BB0343"/>
    <w:rsid w:val="23F54806"/>
    <w:rsid w:val="260A6166"/>
    <w:rsid w:val="261E31C9"/>
    <w:rsid w:val="264E7A81"/>
    <w:rsid w:val="26555728"/>
    <w:rsid w:val="26A47161"/>
    <w:rsid w:val="270E3893"/>
    <w:rsid w:val="2A5675A4"/>
    <w:rsid w:val="2ADE0EB5"/>
    <w:rsid w:val="2B143713"/>
    <w:rsid w:val="2B297E51"/>
    <w:rsid w:val="2BB74FEE"/>
    <w:rsid w:val="2DAC1F88"/>
    <w:rsid w:val="2DB30721"/>
    <w:rsid w:val="2DC574B5"/>
    <w:rsid w:val="2EF338E3"/>
    <w:rsid w:val="2FB0212D"/>
    <w:rsid w:val="2FC0339A"/>
    <w:rsid w:val="301C6839"/>
    <w:rsid w:val="302057D6"/>
    <w:rsid w:val="30B34D68"/>
    <w:rsid w:val="30BC6635"/>
    <w:rsid w:val="31943FF6"/>
    <w:rsid w:val="32104DF5"/>
    <w:rsid w:val="32A84523"/>
    <w:rsid w:val="32E34E60"/>
    <w:rsid w:val="33E44B95"/>
    <w:rsid w:val="344E23A7"/>
    <w:rsid w:val="362E0712"/>
    <w:rsid w:val="365D48F5"/>
    <w:rsid w:val="36F222C6"/>
    <w:rsid w:val="379372D1"/>
    <w:rsid w:val="37A062C0"/>
    <w:rsid w:val="381A3E62"/>
    <w:rsid w:val="38E4457E"/>
    <w:rsid w:val="398B512A"/>
    <w:rsid w:val="39EF0D01"/>
    <w:rsid w:val="3AC20182"/>
    <w:rsid w:val="3AEB7EB8"/>
    <w:rsid w:val="3B040AFA"/>
    <w:rsid w:val="3B192042"/>
    <w:rsid w:val="3B587850"/>
    <w:rsid w:val="3BEB42EC"/>
    <w:rsid w:val="3C2F08DC"/>
    <w:rsid w:val="3C863513"/>
    <w:rsid w:val="3D955F46"/>
    <w:rsid w:val="3E202521"/>
    <w:rsid w:val="3ECC755A"/>
    <w:rsid w:val="3F625280"/>
    <w:rsid w:val="400B4A14"/>
    <w:rsid w:val="40816FCA"/>
    <w:rsid w:val="40D45CF0"/>
    <w:rsid w:val="419267DF"/>
    <w:rsid w:val="41A5624F"/>
    <w:rsid w:val="4201136E"/>
    <w:rsid w:val="42762A71"/>
    <w:rsid w:val="43BC02FB"/>
    <w:rsid w:val="43D7791A"/>
    <w:rsid w:val="445F6A27"/>
    <w:rsid w:val="44B22F0D"/>
    <w:rsid w:val="44C63F13"/>
    <w:rsid w:val="45340CCE"/>
    <w:rsid w:val="457D5E91"/>
    <w:rsid w:val="46574B9D"/>
    <w:rsid w:val="46BB0D31"/>
    <w:rsid w:val="478460E8"/>
    <w:rsid w:val="48AD55AF"/>
    <w:rsid w:val="49854D13"/>
    <w:rsid w:val="49E3014D"/>
    <w:rsid w:val="4A422688"/>
    <w:rsid w:val="4A895518"/>
    <w:rsid w:val="4AF63761"/>
    <w:rsid w:val="4B3B6D83"/>
    <w:rsid w:val="4BC24926"/>
    <w:rsid w:val="4CBD62E9"/>
    <w:rsid w:val="4CD539EE"/>
    <w:rsid w:val="4D2F0B1C"/>
    <w:rsid w:val="4D311368"/>
    <w:rsid w:val="4EAF431C"/>
    <w:rsid w:val="4F2323E5"/>
    <w:rsid w:val="4FFF5AA2"/>
    <w:rsid w:val="51990295"/>
    <w:rsid w:val="53CD72A8"/>
    <w:rsid w:val="53D16ECF"/>
    <w:rsid w:val="53E56955"/>
    <w:rsid w:val="54425180"/>
    <w:rsid w:val="54B50854"/>
    <w:rsid w:val="54F97534"/>
    <w:rsid w:val="559B7770"/>
    <w:rsid w:val="56262A42"/>
    <w:rsid w:val="565654E7"/>
    <w:rsid w:val="576566FC"/>
    <w:rsid w:val="57C75236"/>
    <w:rsid w:val="59525CC1"/>
    <w:rsid w:val="595E783F"/>
    <w:rsid w:val="595F6E86"/>
    <w:rsid w:val="59757B0D"/>
    <w:rsid w:val="5B725990"/>
    <w:rsid w:val="5B982A0A"/>
    <w:rsid w:val="5BAF1F37"/>
    <w:rsid w:val="5BDD53B4"/>
    <w:rsid w:val="5C157401"/>
    <w:rsid w:val="5C3E6093"/>
    <w:rsid w:val="5D0645A7"/>
    <w:rsid w:val="5D786DB0"/>
    <w:rsid w:val="5D816D61"/>
    <w:rsid w:val="5D963072"/>
    <w:rsid w:val="5DB96CA1"/>
    <w:rsid w:val="5E197D2F"/>
    <w:rsid w:val="5E903C4A"/>
    <w:rsid w:val="5F2E17C5"/>
    <w:rsid w:val="5F447B87"/>
    <w:rsid w:val="5F5E2B76"/>
    <w:rsid w:val="5F81699A"/>
    <w:rsid w:val="5FB43F89"/>
    <w:rsid w:val="602E6B4A"/>
    <w:rsid w:val="611C3319"/>
    <w:rsid w:val="61CD4AA0"/>
    <w:rsid w:val="62147933"/>
    <w:rsid w:val="626D32D8"/>
    <w:rsid w:val="629F5D84"/>
    <w:rsid w:val="63FD000E"/>
    <w:rsid w:val="640F728E"/>
    <w:rsid w:val="64A84D03"/>
    <w:rsid w:val="64C35A2B"/>
    <w:rsid w:val="654671CD"/>
    <w:rsid w:val="660B1804"/>
    <w:rsid w:val="66CC14C0"/>
    <w:rsid w:val="67930245"/>
    <w:rsid w:val="682C4B91"/>
    <w:rsid w:val="68C53322"/>
    <w:rsid w:val="690232A3"/>
    <w:rsid w:val="6A126D76"/>
    <w:rsid w:val="6B260DC3"/>
    <w:rsid w:val="6C0933AD"/>
    <w:rsid w:val="6CB909BC"/>
    <w:rsid w:val="6D535020"/>
    <w:rsid w:val="6D6439C9"/>
    <w:rsid w:val="6DF96F85"/>
    <w:rsid w:val="6DFB0AC8"/>
    <w:rsid w:val="6E7F1D11"/>
    <w:rsid w:val="6F2F6458"/>
    <w:rsid w:val="700420FE"/>
    <w:rsid w:val="705B540C"/>
    <w:rsid w:val="70C94ADD"/>
    <w:rsid w:val="711F0ADB"/>
    <w:rsid w:val="718913B4"/>
    <w:rsid w:val="73006382"/>
    <w:rsid w:val="73141F9C"/>
    <w:rsid w:val="73870EDA"/>
    <w:rsid w:val="740A1DDF"/>
    <w:rsid w:val="746D15FD"/>
    <w:rsid w:val="766C4052"/>
    <w:rsid w:val="76C31EE4"/>
    <w:rsid w:val="771020BD"/>
    <w:rsid w:val="77BC5704"/>
    <w:rsid w:val="78A40E91"/>
    <w:rsid w:val="78CA06A5"/>
    <w:rsid w:val="79296411"/>
    <w:rsid w:val="7A0442C0"/>
    <w:rsid w:val="7A045F85"/>
    <w:rsid w:val="7A476906"/>
    <w:rsid w:val="7B4F5489"/>
    <w:rsid w:val="7BBA31A6"/>
    <w:rsid w:val="7BE4349F"/>
    <w:rsid w:val="7C3D6C02"/>
    <w:rsid w:val="7C7F0BC2"/>
    <w:rsid w:val="7E162C19"/>
    <w:rsid w:val="7EB3159D"/>
    <w:rsid w:val="7FEF77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qFormat="1"/>
    <w:lsdException w:name="Body Text Indent" w:qFormat="1"/>
    <w:lsdException w:name="Subtitle" w:qFormat="1"/>
    <w:lsdException w:name="Body Text First Indent" w:uiPriority="99" w:unhideWhenUsed="1" w:qFormat="1"/>
    <w:lsdException w:name="Hyperlink" w:qFormat="1"/>
    <w:lsdException w:name="Followed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Acronym" w:qFormat="1"/>
    <w:lsdException w:name="HTML Cite" w:qFormat="1"/>
    <w:lsdException w:name="HTML Code" w:qFormat="1"/>
    <w:lsdException w:name="HTML Definition" w:qFormat="1"/>
    <w:lsdException w:name="HTML Keyboard" w:qFormat="1"/>
    <w:lsdException w:name="HTML Preformatted" w:uiPriority="99" w:qFormat="1"/>
    <w:lsdException w:name="HTML Sample" w:qFormat="1"/>
    <w:lsdException w:name="HTML Typewriter" w:qFormat="1"/>
    <w:lsdException w:name="HTML Variable" w:qFormat="1"/>
    <w:lsdException w:name="Normal Table" w:semiHidden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2"/>
    <w:qFormat/>
    <w:rsid w:val="00761833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2">
    <w:name w:val="heading 2"/>
    <w:basedOn w:val="a"/>
    <w:next w:val="a"/>
    <w:qFormat/>
    <w:rsid w:val="00761833"/>
    <w:pPr>
      <w:keepNext/>
      <w:keepLines/>
      <w:spacing w:before="260" w:after="260" w:line="416" w:lineRule="auto"/>
      <w:jc w:val="center"/>
      <w:outlineLvl w:val="1"/>
    </w:pPr>
    <w:rPr>
      <w:rFonts w:ascii="Arial" w:eastAsia="黑体" w:hAnsi="Arial"/>
      <w:b/>
      <w:bCs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4"/>
    <w:qFormat/>
    <w:rsid w:val="00761833"/>
    <w:pPr>
      <w:spacing w:line="360" w:lineRule="atLeast"/>
    </w:pPr>
    <w:rPr>
      <w:rFonts w:ascii="宋体" w:eastAsia="宋体" w:hAnsi="宋体" w:cs="宋体"/>
      <w:color w:val="000000"/>
      <w:sz w:val="24"/>
    </w:rPr>
  </w:style>
  <w:style w:type="paragraph" w:styleId="a4">
    <w:name w:val="Body Text Indent"/>
    <w:basedOn w:val="a"/>
    <w:qFormat/>
    <w:rsid w:val="00761833"/>
    <w:pPr>
      <w:spacing w:after="120" w:line="400" w:lineRule="atLeast"/>
      <w:ind w:leftChars="200" w:left="420"/>
    </w:pPr>
    <w:rPr>
      <w:rFonts w:ascii="宋体" w:eastAsia="宋体" w:hAnsi="宋体" w:cs="宋体"/>
      <w:color w:val="000000"/>
    </w:rPr>
  </w:style>
  <w:style w:type="paragraph" w:styleId="a5">
    <w:name w:val="Plain Text"/>
    <w:basedOn w:val="a"/>
    <w:qFormat/>
    <w:rsid w:val="00761833"/>
    <w:pPr>
      <w:spacing w:line="400" w:lineRule="atLeast"/>
    </w:pPr>
    <w:rPr>
      <w:rFonts w:ascii="宋体" w:eastAsia="宋体" w:hAnsi="Courier New" w:cs="宋体"/>
      <w:color w:val="000000"/>
      <w:szCs w:val="20"/>
    </w:rPr>
  </w:style>
  <w:style w:type="paragraph" w:styleId="HTML">
    <w:name w:val="HTML Preformatted"/>
    <w:basedOn w:val="a"/>
    <w:uiPriority w:val="99"/>
    <w:qFormat/>
    <w:rsid w:val="0076183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330" w:lineRule="atLeast"/>
      <w:jc w:val="left"/>
    </w:pPr>
    <w:rPr>
      <w:rFonts w:ascii="Arial" w:hAnsi="Arial"/>
      <w:kern w:val="0"/>
      <w:szCs w:val="21"/>
    </w:rPr>
  </w:style>
  <w:style w:type="paragraph" w:styleId="a6">
    <w:name w:val="Body Text First Indent"/>
    <w:basedOn w:val="a3"/>
    <w:uiPriority w:val="99"/>
    <w:unhideWhenUsed/>
    <w:qFormat/>
    <w:rsid w:val="00761833"/>
    <w:pPr>
      <w:ind w:firstLineChars="100" w:firstLine="420"/>
    </w:pPr>
  </w:style>
  <w:style w:type="character" w:styleId="a7">
    <w:name w:val="Strong"/>
    <w:basedOn w:val="a0"/>
    <w:qFormat/>
    <w:rsid w:val="00761833"/>
  </w:style>
  <w:style w:type="character" w:styleId="a8">
    <w:name w:val="FollowedHyperlink"/>
    <w:basedOn w:val="a0"/>
    <w:qFormat/>
    <w:rsid w:val="00761833"/>
    <w:rPr>
      <w:color w:val="800080"/>
      <w:u w:val="none"/>
    </w:rPr>
  </w:style>
  <w:style w:type="character" w:styleId="a9">
    <w:name w:val="Emphasis"/>
    <w:basedOn w:val="a0"/>
    <w:qFormat/>
    <w:rsid w:val="00761833"/>
  </w:style>
  <w:style w:type="character" w:styleId="HTML0">
    <w:name w:val="HTML Definition"/>
    <w:basedOn w:val="a0"/>
    <w:qFormat/>
    <w:rsid w:val="00761833"/>
  </w:style>
  <w:style w:type="character" w:styleId="HTML1">
    <w:name w:val="HTML Typewriter"/>
    <w:basedOn w:val="a0"/>
    <w:qFormat/>
    <w:rsid w:val="00761833"/>
    <w:rPr>
      <w:rFonts w:ascii="monospace" w:eastAsia="monospace" w:hAnsi="monospace" w:cs="monospace" w:hint="default"/>
      <w:sz w:val="20"/>
    </w:rPr>
  </w:style>
  <w:style w:type="character" w:styleId="HTML2">
    <w:name w:val="HTML Acronym"/>
    <w:basedOn w:val="a0"/>
    <w:qFormat/>
    <w:rsid w:val="00761833"/>
  </w:style>
  <w:style w:type="character" w:styleId="HTML3">
    <w:name w:val="HTML Variable"/>
    <w:basedOn w:val="a0"/>
    <w:qFormat/>
    <w:rsid w:val="00761833"/>
  </w:style>
  <w:style w:type="character" w:styleId="aa">
    <w:name w:val="Hyperlink"/>
    <w:basedOn w:val="a0"/>
    <w:qFormat/>
    <w:rsid w:val="00761833"/>
    <w:rPr>
      <w:color w:val="0000FF"/>
      <w:u w:val="none"/>
    </w:rPr>
  </w:style>
  <w:style w:type="character" w:styleId="HTML4">
    <w:name w:val="HTML Code"/>
    <w:basedOn w:val="a0"/>
    <w:qFormat/>
    <w:rsid w:val="00761833"/>
    <w:rPr>
      <w:rFonts w:ascii="monospace" w:eastAsia="monospace" w:hAnsi="monospace" w:cs="monospace" w:hint="default"/>
      <w:sz w:val="20"/>
    </w:rPr>
  </w:style>
  <w:style w:type="character" w:styleId="HTML5">
    <w:name w:val="HTML Cite"/>
    <w:basedOn w:val="a0"/>
    <w:qFormat/>
    <w:rsid w:val="00761833"/>
  </w:style>
  <w:style w:type="character" w:styleId="HTML6">
    <w:name w:val="HTML Keyboard"/>
    <w:basedOn w:val="a0"/>
    <w:qFormat/>
    <w:rsid w:val="00761833"/>
    <w:rPr>
      <w:rFonts w:ascii="monospace" w:eastAsia="monospace" w:hAnsi="monospace" w:cs="monospace"/>
      <w:sz w:val="20"/>
    </w:rPr>
  </w:style>
  <w:style w:type="character" w:styleId="HTML7">
    <w:name w:val="HTML Sample"/>
    <w:basedOn w:val="a0"/>
    <w:qFormat/>
    <w:rsid w:val="00761833"/>
    <w:rPr>
      <w:rFonts w:ascii="monospace" w:eastAsia="monospace" w:hAnsi="monospace" w:cs="monospace" w:hint="default"/>
    </w:rPr>
  </w:style>
  <w:style w:type="paragraph" w:customStyle="1" w:styleId="ab">
    <w:name w:val="正文（正式）"/>
    <w:basedOn w:val="a"/>
    <w:qFormat/>
    <w:rsid w:val="00761833"/>
    <w:pPr>
      <w:adjustRightInd w:val="0"/>
      <w:snapToGrid w:val="0"/>
      <w:spacing w:line="312" w:lineRule="auto"/>
      <w:ind w:firstLineChars="200" w:firstLine="200"/>
    </w:pPr>
    <w:rPr>
      <w:bCs/>
      <w:sz w:val="24"/>
      <w:szCs w:val="28"/>
    </w:rPr>
  </w:style>
  <w:style w:type="paragraph" w:styleId="ac">
    <w:name w:val="header"/>
    <w:basedOn w:val="a"/>
    <w:link w:val="Char"/>
    <w:rsid w:val="002B29A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c"/>
    <w:rsid w:val="002B29A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d">
    <w:name w:val="footer"/>
    <w:basedOn w:val="a"/>
    <w:link w:val="Char0"/>
    <w:rsid w:val="002B29A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d"/>
    <w:rsid w:val="002B29A0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e">
    <w:name w:val="Balloon Text"/>
    <w:basedOn w:val="a"/>
    <w:link w:val="Char1"/>
    <w:rsid w:val="002B29A0"/>
    <w:rPr>
      <w:sz w:val="18"/>
      <w:szCs w:val="18"/>
    </w:rPr>
  </w:style>
  <w:style w:type="character" w:customStyle="1" w:styleId="Char1">
    <w:name w:val="批注框文本 Char"/>
    <w:basedOn w:val="a0"/>
    <w:link w:val="ae"/>
    <w:rsid w:val="002B29A0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AppData\Roaming\Kingsoft\wps\addons\pool\win-i386\knewfileres_1.0.0.3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1</TotalTime>
  <Pages>2</Pages>
  <Words>0</Words>
  <Characters>2</Characters>
  <Application>Microsoft Office Word</Application>
  <DocSecurity>0</DocSecurity>
  <Lines>1</Lines>
  <Paragraphs>1</Paragraphs>
  <ScaleCrop>false</ScaleCrop>
  <Company>微软中国</Company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心</dc:creator>
  <cp:lastModifiedBy>微软用户</cp:lastModifiedBy>
  <cp:revision>2</cp:revision>
  <cp:lastPrinted>2018-09-04T06:33:00Z</cp:lastPrinted>
  <dcterms:created xsi:type="dcterms:W3CDTF">2020-12-31T06:51:00Z</dcterms:created>
  <dcterms:modified xsi:type="dcterms:W3CDTF">2020-12-31T06:51:00Z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2052-11.1.0.9175</vt:lpwstr>
  </property>
</Properties>
</file>