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6" w:type="dxa"/>
        <w:tblInd w:w="-2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6"/>
      </w:tblGrid>
      <w:tr w:rsidR="00C5756F" w:rsidTr="003C0761">
        <w:trPr>
          <w:trHeight w:val="3990"/>
        </w:trPr>
        <w:tc>
          <w:tcPr>
            <w:tcW w:w="95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5756F" w:rsidRDefault="00C5756F">
            <w:pPr>
              <w:rPr>
                <w:rFonts w:asciiTheme="majorEastAsia" w:eastAsiaTheme="majorEastAsia" w:hAnsiTheme="majorEastAsia" w:cstheme="majorEastAsia"/>
                <w:sz w:val="24"/>
              </w:rPr>
            </w:pPr>
          </w:p>
        </w:tc>
      </w:tr>
      <w:tr w:rsidR="00C5756F" w:rsidTr="003C0761">
        <w:trPr>
          <w:trHeight w:val="90"/>
        </w:trPr>
        <w:tc>
          <w:tcPr>
            <w:tcW w:w="95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5756F" w:rsidRDefault="00C5756F">
            <w:pPr>
              <w:rPr>
                <w:rFonts w:asciiTheme="majorEastAsia" w:eastAsiaTheme="majorEastAsia" w:hAnsiTheme="majorEastAsia" w:cstheme="majorEastAsia"/>
                <w:sz w:val="24"/>
              </w:rPr>
            </w:pPr>
          </w:p>
        </w:tc>
      </w:tr>
      <w:tr w:rsidR="00C5756F" w:rsidTr="003C0761">
        <w:trPr>
          <w:trHeight w:val="312"/>
        </w:trPr>
        <w:tc>
          <w:tcPr>
            <w:tcW w:w="95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5756F" w:rsidRDefault="00C5756F">
            <w:pPr>
              <w:ind w:firstLineChars="2500" w:firstLine="6000"/>
              <w:rPr>
                <w:rFonts w:asciiTheme="majorEastAsia" w:eastAsiaTheme="majorEastAsia" w:hAnsiTheme="majorEastAsia" w:cstheme="majorEastAsia"/>
                <w:sz w:val="24"/>
              </w:rPr>
            </w:pPr>
          </w:p>
        </w:tc>
      </w:tr>
    </w:tbl>
    <w:p w:rsidR="00C5756F" w:rsidRDefault="00C5756F">
      <w:pPr>
        <w:rPr>
          <w:sz w:val="24"/>
        </w:rPr>
      </w:pPr>
    </w:p>
    <w:p w:rsidR="00C5756F" w:rsidRDefault="003C0761">
      <w:pPr>
        <w:rPr>
          <w:sz w:val="24"/>
        </w:rPr>
      </w:pPr>
      <w:r>
        <w:rPr>
          <w:rFonts w:hint="eastAsia"/>
          <w:sz w:val="24"/>
        </w:rPr>
        <w:t>包</w:t>
      </w:r>
      <w:r>
        <w:rPr>
          <w:rFonts w:hint="eastAsia"/>
          <w:sz w:val="24"/>
        </w:rPr>
        <w:t>一</w:t>
      </w:r>
      <w:r>
        <w:rPr>
          <w:rFonts w:hint="eastAsia"/>
          <w:sz w:val="24"/>
        </w:rPr>
        <w:t>：</w:t>
      </w:r>
    </w:p>
    <w:p w:rsidR="00C5756F" w:rsidRDefault="003C0761">
      <w:pPr>
        <w:rPr>
          <w:sz w:val="24"/>
        </w:rPr>
      </w:pPr>
      <w:r>
        <w:rPr>
          <w:rFonts w:hint="eastAsia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49530</wp:posOffset>
            </wp:positionV>
            <wp:extent cx="4147820" cy="5695950"/>
            <wp:effectExtent l="0" t="0" r="5080" b="0"/>
            <wp:wrapNone/>
            <wp:docPr id="1" name="图片 1" descr="113d666f9fd3ae9aea31db7bda06e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3d666f9fd3ae9aea31db7bda06eeb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782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756F" w:rsidRDefault="00C5756F">
      <w:pPr>
        <w:rPr>
          <w:sz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C5756F">
      <w:pPr>
        <w:pStyle w:val="2"/>
        <w:rPr>
          <w:rFonts w:eastAsiaTheme="minorEastAsia"/>
          <w:sz w:val="24"/>
          <w:szCs w:val="24"/>
        </w:rPr>
      </w:pPr>
    </w:p>
    <w:p w:rsidR="00C5756F" w:rsidRDefault="00C5756F">
      <w:pPr>
        <w:rPr>
          <w:sz w:val="24"/>
        </w:rPr>
      </w:pPr>
    </w:p>
    <w:p w:rsidR="00C5756F" w:rsidRDefault="003C0761">
      <w:pPr>
        <w:pStyle w:val="2"/>
        <w:jc w:val="both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lastRenderedPageBreak/>
        <w:t>包二：</w:t>
      </w:r>
      <w:bookmarkStart w:id="0" w:name="_GoBack"/>
      <w:bookmarkEnd w:id="0"/>
    </w:p>
    <w:p w:rsidR="00C5756F" w:rsidRDefault="003C0761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9525</wp:posOffset>
            </wp:positionV>
            <wp:extent cx="4548505" cy="6661150"/>
            <wp:effectExtent l="0" t="0" r="4445" b="6350"/>
            <wp:wrapNone/>
            <wp:docPr id="2" name="图片 2" descr="7882c49a0b1ae60ad4817d5707ec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882c49a0b1ae60ad4817d5707ec848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8505" cy="666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756F" w:rsidSect="00C5756F">
      <w:pgSz w:w="11906" w:h="16838"/>
      <w:pgMar w:top="930" w:right="1800" w:bottom="930" w:left="180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3C0761"/>
    <w:rsid w:val="00C5756F"/>
    <w:rsid w:val="01561376"/>
    <w:rsid w:val="02087AF7"/>
    <w:rsid w:val="02BC7401"/>
    <w:rsid w:val="0396637F"/>
    <w:rsid w:val="03D36A02"/>
    <w:rsid w:val="046C305C"/>
    <w:rsid w:val="05554799"/>
    <w:rsid w:val="055F690D"/>
    <w:rsid w:val="05A42236"/>
    <w:rsid w:val="06524633"/>
    <w:rsid w:val="066977C6"/>
    <w:rsid w:val="06B1420D"/>
    <w:rsid w:val="07C25954"/>
    <w:rsid w:val="08DA7E3E"/>
    <w:rsid w:val="0C08479D"/>
    <w:rsid w:val="0C5C616A"/>
    <w:rsid w:val="0CA32572"/>
    <w:rsid w:val="0CDD5D91"/>
    <w:rsid w:val="0D401D97"/>
    <w:rsid w:val="0D7165EE"/>
    <w:rsid w:val="0DAA2956"/>
    <w:rsid w:val="0DFC36B4"/>
    <w:rsid w:val="0FFF749E"/>
    <w:rsid w:val="100B28D1"/>
    <w:rsid w:val="107E7B4A"/>
    <w:rsid w:val="109E79FA"/>
    <w:rsid w:val="10FB528C"/>
    <w:rsid w:val="110215B9"/>
    <w:rsid w:val="113C05EA"/>
    <w:rsid w:val="11A7020B"/>
    <w:rsid w:val="123A004C"/>
    <w:rsid w:val="12A41F67"/>
    <w:rsid w:val="12B979C1"/>
    <w:rsid w:val="139A2E96"/>
    <w:rsid w:val="1459763D"/>
    <w:rsid w:val="145C5D95"/>
    <w:rsid w:val="15210ABB"/>
    <w:rsid w:val="159500ED"/>
    <w:rsid w:val="15A80EB7"/>
    <w:rsid w:val="16DE140F"/>
    <w:rsid w:val="16E8339B"/>
    <w:rsid w:val="17D83CE3"/>
    <w:rsid w:val="17D8734A"/>
    <w:rsid w:val="181C0A6E"/>
    <w:rsid w:val="1A8659EF"/>
    <w:rsid w:val="1AAE5825"/>
    <w:rsid w:val="1ABC29BC"/>
    <w:rsid w:val="1BE4735D"/>
    <w:rsid w:val="1D241DB8"/>
    <w:rsid w:val="1D962A4E"/>
    <w:rsid w:val="1DD828A9"/>
    <w:rsid w:val="1E3F1A28"/>
    <w:rsid w:val="1E9A0271"/>
    <w:rsid w:val="1ECA63FF"/>
    <w:rsid w:val="1FF72283"/>
    <w:rsid w:val="20911DC7"/>
    <w:rsid w:val="211111F9"/>
    <w:rsid w:val="2114166C"/>
    <w:rsid w:val="211954AE"/>
    <w:rsid w:val="21DA7C1D"/>
    <w:rsid w:val="228A55D3"/>
    <w:rsid w:val="23681C7E"/>
    <w:rsid w:val="23A00F5D"/>
    <w:rsid w:val="23BB0343"/>
    <w:rsid w:val="23F54806"/>
    <w:rsid w:val="260A6166"/>
    <w:rsid w:val="261E31C9"/>
    <w:rsid w:val="26555728"/>
    <w:rsid w:val="26C562B9"/>
    <w:rsid w:val="270E3893"/>
    <w:rsid w:val="275A19B0"/>
    <w:rsid w:val="28D24860"/>
    <w:rsid w:val="29E06585"/>
    <w:rsid w:val="2A5675A4"/>
    <w:rsid w:val="2B2671F5"/>
    <w:rsid w:val="2B297E51"/>
    <w:rsid w:val="2BB74FEE"/>
    <w:rsid w:val="2DB30721"/>
    <w:rsid w:val="2DBF0713"/>
    <w:rsid w:val="2DC574B5"/>
    <w:rsid w:val="301C6839"/>
    <w:rsid w:val="302057D6"/>
    <w:rsid w:val="30B34D68"/>
    <w:rsid w:val="30BC6635"/>
    <w:rsid w:val="31340B9A"/>
    <w:rsid w:val="31943FF6"/>
    <w:rsid w:val="32104DF5"/>
    <w:rsid w:val="33E44B95"/>
    <w:rsid w:val="365D48F5"/>
    <w:rsid w:val="36F222C6"/>
    <w:rsid w:val="37A062C0"/>
    <w:rsid w:val="381A3E62"/>
    <w:rsid w:val="385C0C05"/>
    <w:rsid w:val="38E4457E"/>
    <w:rsid w:val="3AEB7EB8"/>
    <w:rsid w:val="3B040AFA"/>
    <w:rsid w:val="3B051783"/>
    <w:rsid w:val="3B192042"/>
    <w:rsid w:val="3BEB42EC"/>
    <w:rsid w:val="3C2F08DC"/>
    <w:rsid w:val="3D955F46"/>
    <w:rsid w:val="3E202521"/>
    <w:rsid w:val="3F625280"/>
    <w:rsid w:val="400B4A14"/>
    <w:rsid w:val="40816FCA"/>
    <w:rsid w:val="40A06B15"/>
    <w:rsid w:val="419267DF"/>
    <w:rsid w:val="43BC02FB"/>
    <w:rsid w:val="43D7791A"/>
    <w:rsid w:val="44420E97"/>
    <w:rsid w:val="44C63F13"/>
    <w:rsid w:val="45340CCE"/>
    <w:rsid w:val="457D5E91"/>
    <w:rsid w:val="46BB0D31"/>
    <w:rsid w:val="478460E8"/>
    <w:rsid w:val="49641209"/>
    <w:rsid w:val="496B04AF"/>
    <w:rsid w:val="49E3014D"/>
    <w:rsid w:val="4A422688"/>
    <w:rsid w:val="4A895518"/>
    <w:rsid w:val="4AF63761"/>
    <w:rsid w:val="4CBD62E9"/>
    <w:rsid w:val="4D2F0B1C"/>
    <w:rsid w:val="4DC21BA5"/>
    <w:rsid w:val="4EAF431C"/>
    <w:rsid w:val="4FFF5AA2"/>
    <w:rsid w:val="53A10F06"/>
    <w:rsid w:val="53B35944"/>
    <w:rsid w:val="53D16ECF"/>
    <w:rsid w:val="53E56955"/>
    <w:rsid w:val="54B50854"/>
    <w:rsid w:val="559B7770"/>
    <w:rsid w:val="55FB5AFB"/>
    <w:rsid w:val="56262A42"/>
    <w:rsid w:val="565654E7"/>
    <w:rsid w:val="56DE3799"/>
    <w:rsid w:val="57C75236"/>
    <w:rsid w:val="582A0F8A"/>
    <w:rsid w:val="59525CC1"/>
    <w:rsid w:val="595F6E86"/>
    <w:rsid w:val="5B982A0A"/>
    <w:rsid w:val="5C3E6093"/>
    <w:rsid w:val="5D0645A7"/>
    <w:rsid w:val="5D786DB0"/>
    <w:rsid w:val="5D963072"/>
    <w:rsid w:val="5E903C4A"/>
    <w:rsid w:val="5F2E17C5"/>
    <w:rsid w:val="5F5E2B76"/>
    <w:rsid w:val="602E6B4A"/>
    <w:rsid w:val="60DD3ECF"/>
    <w:rsid w:val="611C3319"/>
    <w:rsid w:val="62147933"/>
    <w:rsid w:val="626D32D8"/>
    <w:rsid w:val="629F5D84"/>
    <w:rsid w:val="640F728E"/>
    <w:rsid w:val="64A84D03"/>
    <w:rsid w:val="653227A0"/>
    <w:rsid w:val="660B1804"/>
    <w:rsid w:val="66537560"/>
    <w:rsid w:val="66CC14C0"/>
    <w:rsid w:val="67930245"/>
    <w:rsid w:val="67954D15"/>
    <w:rsid w:val="682C4B91"/>
    <w:rsid w:val="68BC38E3"/>
    <w:rsid w:val="68C53322"/>
    <w:rsid w:val="690232A3"/>
    <w:rsid w:val="69EC0994"/>
    <w:rsid w:val="6B655740"/>
    <w:rsid w:val="6C1E7D8E"/>
    <w:rsid w:val="6D535020"/>
    <w:rsid w:val="6DF96F85"/>
    <w:rsid w:val="6E7F1D11"/>
    <w:rsid w:val="711F0ADB"/>
    <w:rsid w:val="73006382"/>
    <w:rsid w:val="73141F9C"/>
    <w:rsid w:val="73870EDA"/>
    <w:rsid w:val="76C31EE4"/>
    <w:rsid w:val="771020BD"/>
    <w:rsid w:val="781F6A59"/>
    <w:rsid w:val="78CA06A5"/>
    <w:rsid w:val="79296411"/>
    <w:rsid w:val="7A0442C0"/>
    <w:rsid w:val="7A476906"/>
    <w:rsid w:val="7C3D6C02"/>
    <w:rsid w:val="7C7F0BC2"/>
    <w:rsid w:val="7E162C19"/>
    <w:rsid w:val="7FEF7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C5756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C5756F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C5756F"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rsid w:val="00C5756F"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rsid w:val="00C5756F"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rsid w:val="00C5756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character" w:styleId="a6">
    <w:name w:val="Strong"/>
    <w:basedOn w:val="a0"/>
    <w:qFormat/>
    <w:rsid w:val="00C5756F"/>
  </w:style>
  <w:style w:type="character" w:styleId="a7">
    <w:name w:val="FollowedHyperlink"/>
    <w:basedOn w:val="a0"/>
    <w:qFormat/>
    <w:rsid w:val="00C5756F"/>
    <w:rPr>
      <w:color w:val="800080"/>
      <w:u w:val="none"/>
    </w:rPr>
  </w:style>
  <w:style w:type="character" w:styleId="a8">
    <w:name w:val="Emphasis"/>
    <w:basedOn w:val="a0"/>
    <w:qFormat/>
    <w:rsid w:val="00C5756F"/>
  </w:style>
  <w:style w:type="character" w:styleId="HTML0">
    <w:name w:val="HTML Definition"/>
    <w:basedOn w:val="a0"/>
    <w:qFormat/>
    <w:rsid w:val="00C5756F"/>
  </w:style>
  <w:style w:type="character" w:styleId="HTML1">
    <w:name w:val="HTML Typewriter"/>
    <w:basedOn w:val="a0"/>
    <w:qFormat/>
    <w:rsid w:val="00C5756F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C5756F"/>
  </w:style>
  <w:style w:type="character" w:styleId="HTML3">
    <w:name w:val="HTML Variable"/>
    <w:basedOn w:val="a0"/>
    <w:qFormat/>
    <w:rsid w:val="00C5756F"/>
  </w:style>
  <w:style w:type="character" w:styleId="a9">
    <w:name w:val="Hyperlink"/>
    <w:basedOn w:val="a0"/>
    <w:qFormat/>
    <w:rsid w:val="00C5756F"/>
    <w:rPr>
      <w:color w:val="0000FF"/>
      <w:u w:val="none"/>
    </w:rPr>
  </w:style>
  <w:style w:type="character" w:styleId="HTML4">
    <w:name w:val="HTML Code"/>
    <w:basedOn w:val="a0"/>
    <w:qFormat/>
    <w:rsid w:val="00C5756F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C5756F"/>
  </w:style>
  <w:style w:type="character" w:styleId="HTML6">
    <w:name w:val="HTML Keyboard"/>
    <w:basedOn w:val="a0"/>
    <w:qFormat/>
    <w:rsid w:val="00C5756F"/>
    <w:rPr>
      <w:rFonts w:ascii="monospace" w:eastAsia="monospace" w:hAnsi="monospace" w:cs="monospace"/>
      <w:sz w:val="20"/>
    </w:rPr>
  </w:style>
  <w:style w:type="character" w:styleId="HTML7">
    <w:name w:val="HTML Sample"/>
    <w:basedOn w:val="a0"/>
    <w:qFormat/>
    <w:rsid w:val="00C5756F"/>
    <w:rPr>
      <w:rFonts w:ascii="monospace" w:eastAsia="monospace" w:hAnsi="monospace" w:cs="monospace" w:hint="default"/>
    </w:rPr>
  </w:style>
  <w:style w:type="paragraph" w:customStyle="1" w:styleId="aa">
    <w:name w:val="正文（正式）"/>
    <w:basedOn w:val="a"/>
    <w:qFormat/>
    <w:rsid w:val="00C5756F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xbany</cp:lastModifiedBy>
  <cp:revision>2</cp:revision>
  <cp:lastPrinted>2018-09-04T06:33:00Z</cp:lastPrinted>
  <dcterms:created xsi:type="dcterms:W3CDTF">2020-12-10T07:46:00Z</dcterms:created>
  <dcterms:modified xsi:type="dcterms:W3CDTF">2020-12-10T07:46:00Z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