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3EE" w:rsidRDefault="003A63EE">
      <w:pPr>
        <w:rPr>
          <w:sz w:val="24"/>
        </w:rPr>
      </w:pPr>
    </w:p>
    <w:p w:rsidR="003A63EE" w:rsidRDefault="007B6443">
      <w:pPr>
        <w:pStyle w:val="2"/>
      </w:pPr>
      <w:r>
        <w:rPr>
          <w:noProof/>
        </w:rPr>
        <w:drawing>
          <wp:inline distT="0" distB="0" distL="114300" distR="114300">
            <wp:extent cx="5266690" cy="7022465"/>
            <wp:effectExtent l="0" t="0" r="10160" b="698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A63EE" w:rsidSect="003A63EE">
      <w:pgSz w:w="11906" w:h="16838"/>
      <w:pgMar w:top="930" w:right="1800" w:bottom="930" w:left="1800" w:header="851" w:footer="992" w:gutter="0"/>
      <w:cols w:space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onospace">
    <w:altName w:val="Segoe Print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attachedTemplate r:id="rId1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602E6B4A"/>
    <w:rsid w:val="003A63EE"/>
    <w:rsid w:val="007B6443"/>
    <w:rsid w:val="01561376"/>
    <w:rsid w:val="02087AF7"/>
    <w:rsid w:val="022A430F"/>
    <w:rsid w:val="02BC7401"/>
    <w:rsid w:val="02D954EE"/>
    <w:rsid w:val="03077760"/>
    <w:rsid w:val="0396637F"/>
    <w:rsid w:val="03D36A02"/>
    <w:rsid w:val="046C305C"/>
    <w:rsid w:val="05554799"/>
    <w:rsid w:val="05A42236"/>
    <w:rsid w:val="06524633"/>
    <w:rsid w:val="066977C6"/>
    <w:rsid w:val="06B1420D"/>
    <w:rsid w:val="07420F9C"/>
    <w:rsid w:val="078F7FA7"/>
    <w:rsid w:val="07C25954"/>
    <w:rsid w:val="07E50CC6"/>
    <w:rsid w:val="086B54CE"/>
    <w:rsid w:val="08DA7E3E"/>
    <w:rsid w:val="0C08479D"/>
    <w:rsid w:val="0C5C616A"/>
    <w:rsid w:val="0CA32572"/>
    <w:rsid w:val="0CDD5D91"/>
    <w:rsid w:val="0D0B4153"/>
    <w:rsid w:val="0D401D97"/>
    <w:rsid w:val="0DAA2956"/>
    <w:rsid w:val="0FFF749E"/>
    <w:rsid w:val="100B28D1"/>
    <w:rsid w:val="107E7B4A"/>
    <w:rsid w:val="109E79FA"/>
    <w:rsid w:val="110215B9"/>
    <w:rsid w:val="113C05EA"/>
    <w:rsid w:val="11A7020B"/>
    <w:rsid w:val="123A004C"/>
    <w:rsid w:val="12A41F67"/>
    <w:rsid w:val="139A2E96"/>
    <w:rsid w:val="1459763D"/>
    <w:rsid w:val="15626C9F"/>
    <w:rsid w:val="159500ED"/>
    <w:rsid w:val="15A80EB7"/>
    <w:rsid w:val="16DE140F"/>
    <w:rsid w:val="17D83CE3"/>
    <w:rsid w:val="17D8734A"/>
    <w:rsid w:val="18BD6A26"/>
    <w:rsid w:val="1AAE5825"/>
    <w:rsid w:val="1ABC29BC"/>
    <w:rsid w:val="1BE4735D"/>
    <w:rsid w:val="1D241DB8"/>
    <w:rsid w:val="1D962A4E"/>
    <w:rsid w:val="1DD828A9"/>
    <w:rsid w:val="1E3F1A28"/>
    <w:rsid w:val="1E9A0271"/>
    <w:rsid w:val="1ECA63FF"/>
    <w:rsid w:val="1FDC20C9"/>
    <w:rsid w:val="1FF72283"/>
    <w:rsid w:val="211111F9"/>
    <w:rsid w:val="2114166C"/>
    <w:rsid w:val="211954AE"/>
    <w:rsid w:val="228A55D3"/>
    <w:rsid w:val="23681C7E"/>
    <w:rsid w:val="23A00F5D"/>
    <w:rsid w:val="23BB0343"/>
    <w:rsid w:val="23F54806"/>
    <w:rsid w:val="260A6166"/>
    <w:rsid w:val="261E31C9"/>
    <w:rsid w:val="26555728"/>
    <w:rsid w:val="26A47161"/>
    <w:rsid w:val="270E3893"/>
    <w:rsid w:val="2A5675A4"/>
    <w:rsid w:val="2B297E51"/>
    <w:rsid w:val="2BB74FEE"/>
    <w:rsid w:val="2DB30721"/>
    <w:rsid w:val="2DC574B5"/>
    <w:rsid w:val="301C6839"/>
    <w:rsid w:val="302057D6"/>
    <w:rsid w:val="30B34D68"/>
    <w:rsid w:val="30BC6635"/>
    <w:rsid w:val="31943FF6"/>
    <w:rsid w:val="319C1B02"/>
    <w:rsid w:val="32104DF5"/>
    <w:rsid w:val="33E44B95"/>
    <w:rsid w:val="365D48F5"/>
    <w:rsid w:val="36F222C6"/>
    <w:rsid w:val="37A062C0"/>
    <w:rsid w:val="381A3E62"/>
    <w:rsid w:val="38E4457E"/>
    <w:rsid w:val="3AEB7EB8"/>
    <w:rsid w:val="3B040AFA"/>
    <w:rsid w:val="3B192042"/>
    <w:rsid w:val="3B2B294E"/>
    <w:rsid w:val="3B807776"/>
    <w:rsid w:val="3BEB42EC"/>
    <w:rsid w:val="3C2F08DC"/>
    <w:rsid w:val="3D955F46"/>
    <w:rsid w:val="3E202521"/>
    <w:rsid w:val="3EB07E0F"/>
    <w:rsid w:val="3F625280"/>
    <w:rsid w:val="400B4A14"/>
    <w:rsid w:val="40816FCA"/>
    <w:rsid w:val="40D45CF0"/>
    <w:rsid w:val="419267DF"/>
    <w:rsid w:val="43BC02FB"/>
    <w:rsid w:val="43D7791A"/>
    <w:rsid w:val="44C63F13"/>
    <w:rsid w:val="45340CCE"/>
    <w:rsid w:val="457D5E91"/>
    <w:rsid w:val="46BB0D31"/>
    <w:rsid w:val="478460E8"/>
    <w:rsid w:val="49854D13"/>
    <w:rsid w:val="49E3014D"/>
    <w:rsid w:val="4A422688"/>
    <w:rsid w:val="4A895518"/>
    <w:rsid w:val="4AF63761"/>
    <w:rsid w:val="4B0306FD"/>
    <w:rsid w:val="4B3B6D83"/>
    <w:rsid w:val="4CBD62E9"/>
    <w:rsid w:val="4CD539EE"/>
    <w:rsid w:val="4D2F0B1C"/>
    <w:rsid w:val="4D311368"/>
    <w:rsid w:val="4EAF431C"/>
    <w:rsid w:val="4FFF5AA2"/>
    <w:rsid w:val="50B54529"/>
    <w:rsid w:val="53D16ECF"/>
    <w:rsid w:val="53E56955"/>
    <w:rsid w:val="54B50854"/>
    <w:rsid w:val="54E52EE8"/>
    <w:rsid w:val="559B7770"/>
    <w:rsid w:val="56262A42"/>
    <w:rsid w:val="565654E7"/>
    <w:rsid w:val="576566FC"/>
    <w:rsid w:val="57C75236"/>
    <w:rsid w:val="59525CC1"/>
    <w:rsid w:val="595F6E86"/>
    <w:rsid w:val="59BD3002"/>
    <w:rsid w:val="5B982A0A"/>
    <w:rsid w:val="5C3E6093"/>
    <w:rsid w:val="5D0645A7"/>
    <w:rsid w:val="5D786DB0"/>
    <w:rsid w:val="5D963072"/>
    <w:rsid w:val="5E903C4A"/>
    <w:rsid w:val="5F2E17C5"/>
    <w:rsid w:val="5F5E2B76"/>
    <w:rsid w:val="602E6B4A"/>
    <w:rsid w:val="611C3319"/>
    <w:rsid w:val="62147933"/>
    <w:rsid w:val="62203504"/>
    <w:rsid w:val="626D32D8"/>
    <w:rsid w:val="629F5D84"/>
    <w:rsid w:val="62A85773"/>
    <w:rsid w:val="63D259D3"/>
    <w:rsid w:val="640F728E"/>
    <w:rsid w:val="64A84D03"/>
    <w:rsid w:val="64D05769"/>
    <w:rsid w:val="660B1804"/>
    <w:rsid w:val="66CC14C0"/>
    <w:rsid w:val="67930245"/>
    <w:rsid w:val="682C4B91"/>
    <w:rsid w:val="68C53322"/>
    <w:rsid w:val="690232A3"/>
    <w:rsid w:val="6D535020"/>
    <w:rsid w:val="6D6439C9"/>
    <w:rsid w:val="6DF96F85"/>
    <w:rsid w:val="6E7F1D11"/>
    <w:rsid w:val="6EAB1771"/>
    <w:rsid w:val="711F0ADB"/>
    <w:rsid w:val="73006382"/>
    <w:rsid w:val="73141F9C"/>
    <w:rsid w:val="73591317"/>
    <w:rsid w:val="73870EDA"/>
    <w:rsid w:val="746D15FD"/>
    <w:rsid w:val="766C4052"/>
    <w:rsid w:val="76C31EE4"/>
    <w:rsid w:val="771020BD"/>
    <w:rsid w:val="78CA06A5"/>
    <w:rsid w:val="79296411"/>
    <w:rsid w:val="7A0442C0"/>
    <w:rsid w:val="7A476906"/>
    <w:rsid w:val="7C0601D4"/>
    <w:rsid w:val="7C3D6C02"/>
    <w:rsid w:val="7C7F0BC2"/>
    <w:rsid w:val="7E162C19"/>
    <w:rsid w:val="7FEF77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Body Text Indent" w:qFormat="1"/>
    <w:lsdException w:name="Subtitle" w:qFormat="1"/>
    <w:lsdException w:name="Body Text First Indent" w:uiPriority="99" w:unhideWhenUsed="1" w:qFormat="1"/>
    <w:lsdException w:name="Hyperlink" w:qFormat="1"/>
    <w:lsdException w:name="FollowedHyperlink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HTML Acronym" w:qFormat="1"/>
    <w:lsdException w:name="HTML Cite" w:qFormat="1"/>
    <w:lsdException w:name="HTML Code" w:qFormat="1"/>
    <w:lsdException w:name="HTML Definition" w:qFormat="1"/>
    <w:lsdException w:name="HTML Keyboard" w:qFormat="1"/>
    <w:lsdException w:name="HTML Preformatted" w:uiPriority="99" w:qFormat="1"/>
    <w:lsdException w:name="HTML Sample" w:qFormat="1"/>
    <w:lsdException w:name="HTML Typewriter" w:qFormat="1"/>
    <w:lsdException w:name="HTML Variable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3A63EE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2">
    <w:name w:val="heading 2"/>
    <w:basedOn w:val="a"/>
    <w:next w:val="a"/>
    <w:qFormat/>
    <w:rsid w:val="003A63EE"/>
    <w:pPr>
      <w:keepNext/>
      <w:keepLines/>
      <w:spacing w:before="260" w:after="260" w:line="416" w:lineRule="auto"/>
      <w:jc w:val="center"/>
      <w:outlineLvl w:val="1"/>
    </w:pPr>
    <w:rPr>
      <w:rFonts w:ascii="Arial" w:eastAsia="黑体" w:hAnsi="Arial"/>
      <w:b/>
      <w:bCs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next w:val="a4"/>
    <w:qFormat/>
    <w:rsid w:val="003A63EE"/>
    <w:pPr>
      <w:spacing w:line="360" w:lineRule="atLeast"/>
    </w:pPr>
    <w:rPr>
      <w:rFonts w:ascii="宋体" w:eastAsia="宋体" w:hAnsi="宋体" w:cs="宋体"/>
      <w:color w:val="000000"/>
      <w:sz w:val="24"/>
    </w:rPr>
  </w:style>
  <w:style w:type="paragraph" w:styleId="a4">
    <w:name w:val="Body Text Indent"/>
    <w:basedOn w:val="a"/>
    <w:qFormat/>
    <w:rsid w:val="003A63EE"/>
    <w:pPr>
      <w:spacing w:after="120" w:line="400" w:lineRule="atLeast"/>
      <w:ind w:leftChars="200" w:left="420"/>
    </w:pPr>
    <w:rPr>
      <w:rFonts w:ascii="宋体" w:eastAsia="宋体" w:hAnsi="宋体" w:cs="宋体"/>
      <w:color w:val="000000"/>
    </w:rPr>
  </w:style>
  <w:style w:type="paragraph" w:styleId="a5">
    <w:name w:val="Plain Text"/>
    <w:basedOn w:val="a"/>
    <w:qFormat/>
    <w:rsid w:val="003A63EE"/>
    <w:pPr>
      <w:spacing w:line="400" w:lineRule="atLeast"/>
    </w:pPr>
    <w:rPr>
      <w:rFonts w:ascii="宋体" w:eastAsia="宋体" w:hAnsi="Courier New" w:cs="宋体"/>
      <w:color w:val="000000"/>
      <w:szCs w:val="20"/>
    </w:rPr>
  </w:style>
  <w:style w:type="paragraph" w:styleId="HTML">
    <w:name w:val="HTML Preformatted"/>
    <w:basedOn w:val="a"/>
    <w:uiPriority w:val="99"/>
    <w:qFormat/>
    <w:rsid w:val="003A63E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30" w:lineRule="atLeast"/>
      <w:jc w:val="left"/>
    </w:pPr>
    <w:rPr>
      <w:rFonts w:ascii="Arial" w:hAnsi="Arial"/>
      <w:kern w:val="0"/>
      <w:szCs w:val="21"/>
    </w:rPr>
  </w:style>
  <w:style w:type="paragraph" w:styleId="a6">
    <w:name w:val="Body Text First Indent"/>
    <w:basedOn w:val="a0"/>
    <w:uiPriority w:val="99"/>
    <w:unhideWhenUsed/>
    <w:qFormat/>
    <w:rsid w:val="003A63EE"/>
    <w:pPr>
      <w:ind w:firstLineChars="100" w:firstLine="420"/>
    </w:pPr>
  </w:style>
  <w:style w:type="character" w:styleId="a7">
    <w:name w:val="Strong"/>
    <w:basedOn w:val="a1"/>
    <w:qFormat/>
    <w:rsid w:val="003A63EE"/>
  </w:style>
  <w:style w:type="character" w:styleId="a8">
    <w:name w:val="FollowedHyperlink"/>
    <w:basedOn w:val="a1"/>
    <w:qFormat/>
    <w:rsid w:val="003A63EE"/>
    <w:rPr>
      <w:color w:val="800080"/>
      <w:u w:val="none"/>
    </w:rPr>
  </w:style>
  <w:style w:type="character" w:styleId="a9">
    <w:name w:val="Emphasis"/>
    <w:basedOn w:val="a1"/>
    <w:qFormat/>
    <w:rsid w:val="003A63EE"/>
  </w:style>
  <w:style w:type="character" w:styleId="HTML0">
    <w:name w:val="HTML Definition"/>
    <w:basedOn w:val="a1"/>
    <w:qFormat/>
    <w:rsid w:val="003A63EE"/>
  </w:style>
  <w:style w:type="character" w:styleId="HTML1">
    <w:name w:val="HTML Typewriter"/>
    <w:basedOn w:val="a1"/>
    <w:qFormat/>
    <w:rsid w:val="003A63EE"/>
    <w:rPr>
      <w:rFonts w:ascii="monospace" w:eastAsia="monospace" w:hAnsi="monospace" w:cs="monospace" w:hint="default"/>
      <w:sz w:val="20"/>
    </w:rPr>
  </w:style>
  <w:style w:type="character" w:styleId="HTML2">
    <w:name w:val="HTML Acronym"/>
    <w:basedOn w:val="a1"/>
    <w:qFormat/>
    <w:rsid w:val="003A63EE"/>
  </w:style>
  <w:style w:type="character" w:styleId="HTML3">
    <w:name w:val="HTML Variable"/>
    <w:basedOn w:val="a1"/>
    <w:qFormat/>
    <w:rsid w:val="003A63EE"/>
  </w:style>
  <w:style w:type="character" w:styleId="aa">
    <w:name w:val="Hyperlink"/>
    <w:basedOn w:val="a1"/>
    <w:qFormat/>
    <w:rsid w:val="003A63EE"/>
    <w:rPr>
      <w:color w:val="0000FF"/>
      <w:u w:val="none"/>
    </w:rPr>
  </w:style>
  <w:style w:type="character" w:styleId="HTML4">
    <w:name w:val="HTML Code"/>
    <w:basedOn w:val="a1"/>
    <w:qFormat/>
    <w:rsid w:val="003A63EE"/>
    <w:rPr>
      <w:rFonts w:ascii="monospace" w:eastAsia="monospace" w:hAnsi="monospace" w:cs="monospace" w:hint="default"/>
      <w:sz w:val="20"/>
    </w:rPr>
  </w:style>
  <w:style w:type="character" w:styleId="HTML5">
    <w:name w:val="HTML Cite"/>
    <w:basedOn w:val="a1"/>
    <w:qFormat/>
    <w:rsid w:val="003A63EE"/>
  </w:style>
  <w:style w:type="character" w:styleId="HTML6">
    <w:name w:val="HTML Keyboard"/>
    <w:basedOn w:val="a1"/>
    <w:qFormat/>
    <w:rsid w:val="003A63EE"/>
    <w:rPr>
      <w:rFonts w:ascii="monospace" w:eastAsia="monospace" w:hAnsi="monospace" w:cs="monospace"/>
      <w:sz w:val="20"/>
    </w:rPr>
  </w:style>
  <w:style w:type="character" w:styleId="HTML7">
    <w:name w:val="HTML Sample"/>
    <w:basedOn w:val="a1"/>
    <w:qFormat/>
    <w:rsid w:val="003A63EE"/>
    <w:rPr>
      <w:rFonts w:ascii="monospace" w:eastAsia="monospace" w:hAnsi="monospace" w:cs="monospace" w:hint="default"/>
    </w:rPr>
  </w:style>
  <w:style w:type="paragraph" w:customStyle="1" w:styleId="ab">
    <w:name w:val="正文（正式）"/>
    <w:basedOn w:val="a"/>
    <w:qFormat/>
    <w:rsid w:val="003A63EE"/>
    <w:pPr>
      <w:adjustRightInd w:val="0"/>
      <w:snapToGrid w:val="0"/>
      <w:spacing w:line="312" w:lineRule="auto"/>
      <w:ind w:firstLineChars="200" w:firstLine="200"/>
    </w:pPr>
    <w:rPr>
      <w:bCs/>
      <w:sz w:val="24"/>
      <w:szCs w:val="28"/>
    </w:rPr>
  </w:style>
  <w:style w:type="paragraph" w:styleId="ac">
    <w:name w:val="Balloon Text"/>
    <w:basedOn w:val="a"/>
    <w:link w:val="Char"/>
    <w:rsid w:val="007B6443"/>
    <w:rPr>
      <w:sz w:val="18"/>
      <w:szCs w:val="18"/>
    </w:rPr>
  </w:style>
  <w:style w:type="character" w:customStyle="1" w:styleId="Char">
    <w:name w:val="批注框文本 Char"/>
    <w:basedOn w:val="a1"/>
    <w:link w:val="ac"/>
    <w:rsid w:val="007B6443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ovo\AppData\Roaming\Kingsoft\wps\addons\pool\win-i386\knewfileres_1.0.0.3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心</dc:creator>
  <cp:lastModifiedBy>xbany</cp:lastModifiedBy>
  <cp:revision>2</cp:revision>
  <cp:lastPrinted>2018-09-04T06:33:00Z</cp:lastPrinted>
  <dcterms:created xsi:type="dcterms:W3CDTF">2021-02-08T09:17:00Z</dcterms:created>
  <dcterms:modified xsi:type="dcterms:W3CDTF">2021-02-08T09:17:00Z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