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24C" w:rsidRDefault="004D5FE3">
      <w:pPr>
        <w:rPr>
          <w:sz w:val="24"/>
        </w:rPr>
      </w:pPr>
      <w:r>
        <w:rPr>
          <w:rFonts w:hint="eastAsia"/>
          <w:noProof/>
          <w:sz w:val="24"/>
        </w:rPr>
        <w:drawing>
          <wp:inline distT="0" distB="0" distL="114300" distR="114300">
            <wp:extent cx="5271135" cy="7028180"/>
            <wp:effectExtent l="0" t="0" r="5715" b="1270"/>
            <wp:docPr id="1" name="图片 1" descr="724227a6c02cebc77afefae8eb1a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24227a6c02cebc77afefae8eb1a0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/>
          <w:noProof/>
          <w:sz w:val="24"/>
        </w:rPr>
        <w:lastRenderedPageBreak/>
        <w:drawing>
          <wp:inline distT="0" distB="0" distL="114300" distR="114300">
            <wp:extent cx="5271135" cy="7028180"/>
            <wp:effectExtent l="0" t="0" r="5715" b="1270"/>
            <wp:docPr id="2" name="图片 2" descr="977452d97330fb701af610fc0e74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77452d97330fb701af610fc0e7452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1424C" w:rsidSect="0051424C">
      <w:pgSz w:w="11906" w:h="16838"/>
      <w:pgMar w:top="986" w:right="1800" w:bottom="930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FE3" w:rsidRDefault="004D5FE3" w:rsidP="007E29C3">
      <w:r>
        <w:separator/>
      </w:r>
    </w:p>
  </w:endnote>
  <w:endnote w:type="continuationSeparator" w:id="1">
    <w:p w:rsidR="004D5FE3" w:rsidRDefault="004D5FE3" w:rsidP="007E2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FE3" w:rsidRDefault="004D5FE3" w:rsidP="007E29C3">
      <w:r>
        <w:separator/>
      </w:r>
    </w:p>
  </w:footnote>
  <w:footnote w:type="continuationSeparator" w:id="1">
    <w:p w:rsidR="004D5FE3" w:rsidRDefault="004D5FE3" w:rsidP="007E29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attachedTemplate r:id="rId1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02E6B4A"/>
    <w:rsid w:val="00153373"/>
    <w:rsid w:val="002974E5"/>
    <w:rsid w:val="002E441A"/>
    <w:rsid w:val="00404928"/>
    <w:rsid w:val="004D5FE3"/>
    <w:rsid w:val="0051424C"/>
    <w:rsid w:val="006A6854"/>
    <w:rsid w:val="00714B9A"/>
    <w:rsid w:val="007441C0"/>
    <w:rsid w:val="007E29C3"/>
    <w:rsid w:val="0092340D"/>
    <w:rsid w:val="00997E94"/>
    <w:rsid w:val="01CD0FDE"/>
    <w:rsid w:val="032E037C"/>
    <w:rsid w:val="05554799"/>
    <w:rsid w:val="05A42236"/>
    <w:rsid w:val="05F85283"/>
    <w:rsid w:val="06B1420D"/>
    <w:rsid w:val="06E25087"/>
    <w:rsid w:val="07C25954"/>
    <w:rsid w:val="08DA7E3E"/>
    <w:rsid w:val="093A5E5A"/>
    <w:rsid w:val="09E575DD"/>
    <w:rsid w:val="0C08479D"/>
    <w:rsid w:val="0C721576"/>
    <w:rsid w:val="0CA32572"/>
    <w:rsid w:val="0CDD5D91"/>
    <w:rsid w:val="0DAA2956"/>
    <w:rsid w:val="0EBE4108"/>
    <w:rsid w:val="0FFF749E"/>
    <w:rsid w:val="105E2AE5"/>
    <w:rsid w:val="1124257A"/>
    <w:rsid w:val="124E3C6F"/>
    <w:rsid w:val="139A2E96"/>
    <w:rsid w:val="1459763D"/>
    <w:rsid w:val="14AE262C"/>
    <w:rsid w:val="15862207"/>
    <w:rsid w:val="159500ED"/>
    <w:rsid w:val="15A80EB7"/>
    <w:rsid w:val="162555C3"/>
    <w:rsid w:val="19181388"/>
    <w:rsid w:val="1AAE5825"/>
    <w:rsid w:val="1BE4735D"/>
    <w:rsid w:val="1C1A5FEE"/>
    <w:rsid w:val="1E5E0D7C"/>
    <w:rsid w:val="1E9A0271"/>
    <w:rsid w:val="1EB22BEB"/>
    <w:rsid w:val="1ECA63FF"/>
    <w:rsid w:val="1FF72283"/>
    <w:rsid w:val="2114166C"/>
    <w:rsid w:val="211954AE"/>
    <w:rsid w:val="213545F1"/>
    <w:rsid w:val="227D2C61"/>
    <w:rsid w:val="228A55D3"/>
    <w:rsid w:val="24316C7E"/>
    <w:rsid w:val="243E5A26"/>
    <w:rsid w:val="248B55C8"/>
    <w:rsid w:val="260A6166"/>
    <w:rsid w:val="261E31C9"/>
    <w:rsid w:val="26555728"/>
    <w:rsid w:val="26567512"/>
    <w:rsid w:val="2697117D"/>
    <w:rsid w:val="270E3893"/>
    <w:rsid w:val="278E5E8F"/>
    <w:rsid w:val="2825060E"/>
    <w:rsid w:val="28652A94"/>
    <w:rsid w:val="294F7904"/>
    <w:rsid w:val="2B192ED6"/>
    <w:rsid w:val="2BB74FEE"/>
    <w:rsid w:val="2D3361EE"/>
    <w:rsid w:val="2DC574B5"/>
    <w:rsid w:val="301C6839"/>
    <w:rsid w:val="30984564"/>
    <w:rsid w:val="30B34D68"/>
    <w:rsid w:val="31943FF6"/>
    <w:rsid w:val="31B417B4"/>
    <w:rsid w:val="32104DF5"/>
    <w:rsid w:val="364A7A92"/>
    <w:rsid w:val="36F222C6"/>
    <w:rsid w:val="37A062C0"/>
    <w:rsid w:val="381A3E62"/>
    <w:rsid w:val="38E4457E"/>
    <w:rsid w:val="3B040AFA"/>
    <w:rsid w:val="3B192042"/>
    <w:rsid w:val="3B80162E"/>
    <w:rsid w:val="3C2F08DC"/>
    <w:rsid w:val="3FFA527B"/>
    <w:rsid w:val="40735A8A"/>
    <w:rsid w:val="40816FCA"/>
    <w:rsid w:val="4138581B"/>
    <w:rsid w:val="419267DF"/>
    <w:rsid w:val="41B22DFA"/>
    <w:rsid w:val="43BC02FB"/>
    <w:rsid w:val="44950EF8"/>
    <w:rsid w:val="45340CCE"/>
    <w:rsid w:val="457D5E91"/>
    <w:rsid w:val="46BB0D31"/>
    <w:rsid w:val="486F6C0A"/>
    <w:rsid w:val="48840FD0"/>
    <w:rsid w:val="48B57A8B"/>
    <w:rsid w:val="49E3014D"/>
    <w:rsid w:val="4ACE27D3"/>
    <w:rsid w:val="4CBD62E9"/>
    <w:rsid w:val="4FC06C4D"/>
    <w:rsid w:val="4FFF5AA2"/>
    <w:rsid w:val="534679C6"/>
    <w:rsid w:val="54EB165A"/>
    <w:rsid w:val="559B7770"/>
    <w:rsid w:val="56262A42"/>
    <w:rsid w:val="572B708E"/>
    <w:rsid w:val="57C75236"/>
    <w:rsid w:val="5864507B"/>
    <w:rsid w:val="59525CC1"/>
    <w:rsid w:val="595F6E86"/>
    <w:rsid w:val="59E574C7"/>
    <w:rsid w:val="5B982A0A"/>
    <w:rsid w:val="5C3E6093"/>
    <w:rsid w:val="5C533052"/>
    <w:rsid w:val="5D9C47E4"/>
    <w:rsid w:val="5E9D4AB1"/>
    <w:rsid w:val="5EFB3041"/>
    <w:rsid w:val="5F5E2B76"/>
    <w:rsid w:val="602E6B4A"/>
    <w:rsid w:val="611D365B"/>
    <w:rsid w:val="61B061EE"/>
    <w:rsid w:val="62147933"/>
    <w:rsid w:val="629F5D84"/>
    <w:rsid w:val="660B1804"/>
    <w:rsid w:val="66432448"/>
    <w:rsid w:val="665448DF"/>
    <w:rsid w:val="682C4B91"/>
    <w:rsid w:val="6884364C"/>
    <w:rsid w:val="693F0104"/>
    <w:rsid w:val="6A592A1D"/>
    <w:rsid w:val="6B2D7082"/>
    <w:rsid w:val="6B591BF1"/>
    <w:rsid w:val="6BDE013F"/>
    <w:rsid w:val="6D535020"/>
    <w:rsid w:val="6DF96F85"/>
    <w:rsid w:val="6E7F1D11"/>
    <w:rsid w:val="6EE51EE6"/>
    <w:rsid w:val="6F143F97"/>
    <w:rsid w:val="6F422ACA"/>
    <w:rsid w:val="73141F9C"/>
    <w:rsid w:val="73913725"/>
    <w:rsid w:val="796421FA"/>
    <w:rsid w:val="7AD2550B"/>
    <w:rsid w:val="7BC053BB"/>
    <w:rsid w:val="7C7F0BC2"/>
    <w:rsid w:val="7FEF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able of authorities" w:semiHidden="1" w:qFormat="1"/>
    <w:lsdException w:name="Title" w:qFormat="1"/>
    <w:lsdException w:name="Default Paragraph Font" w:semiHidden="1" w:uiPriority="1" w:unhideWhenUsed="1"/>
    <w:lsdException w:name="Body Text" w:qFormat="1"/>
    <w:lsdException w:name="Body Text Indent" w:qFormat="1"/>
    <w:lsdException w:name="Subtitle" w:qFormat="1"/>
    <w:lsdException w:name="Body Text First Indent" w:qFormat="1"/>
    <w:lsdException w:name="Body Text Indent 3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51424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qFormat/>
    <w:rsid w:val="0051424C"/>
    <w:pPr>
      <w:keepNext/>
      <w:keepLines/>
      <w:spacing w:before="260" w:after="260" w:line="416" w:lineRule="auto"/>
      <w:jc w:val="center"/>
      <w:outlineLvl w:val="1"/>
    </w:pPr>
    <w:rPr>
      <w:rFonts w:ascii="Arial" w:eastAsia="黑体" w:hAnsi="Arial"/>
      <w:b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able of authorities"/>
    <w:basedOn w:val="a"/>
    <w:next w:val="a"/>
    <w:semiHidden/>
    <w:qFormat/>
    <w:rsid w:val="0051424C"/>
    <w:pPr>
      <w:ind w:leftChars="200" w:left="420"/>
    </w:pPr>
  </w:style>
  <w:style w:type="paragraph" w:styleId="a4">
    <w:name w:val="Body Text"/>
    <w:basedOn w:val="a"/>
    <w:next w:val="a5"/>
    <w:qFormat/>
    <w:rsid w:val="0051424C"/>
    <w:pPr>
      <w:spacing w:line="480" w:lineRule="auto"/>
      <w:jc w:val="center"/>
    </w:pPr>
    <w:rPr>
      <w:rFonts w:ascii="宋体"/>
      <w:b/>
      <w:sz w:val="72"/>
      <w:szCs w:val="20"/>
    </w:rPr>
  </w:style>
  <w:style w:type="paragraph" w:styleId="a5">
    <w:name w:val="Body Text Indent"/>
    <w:basedOn w:val="a"/>
    <w:qFormat/>
    <w:rsid w:val="0051424C"/>
    <w:pPr>
      <w:ind w:firstLine="570"/>
    </w:pPr>
    <w:rPr>
      <w:rFonts w:eastAsia="华文仿宋"/>
      <w:sz w:val="32"/>
    </w:rPr>
  </w:style>
  <w:style w:type="paragraph" w:styleId="a6">
    <w:name w:val="Plain Text"/>
    <w:basedOn w:val="a"/>
    <w:qFormat/>
    <w:rsid w:val="0051424C"/>
    <w:rPr>
      <w:rFonts w:ascii="宋体" w:hAnsi="Courier New"/>
      <w:szCs w:val="20"/>
    </w:rPr>
  </w:style>
  <w:style w:type="paragraph" w:styleId="a7">
    <w:name w:val="footer"/>
    <w:basedOn w:val="a"/>
    <w:link w:val="Char"/>
    <w:rsid w:val="005142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0"/>
    <w:rsid w:val="005142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 Indent 3"/>
    <w:basedOn w:val="a"/>
    <w:qFormat/>
    <w:rsid w:val="0051424C"/>
    <w:pPr>
      <w:ind w:leftChars="200" w:left="420"/>
    </w:pPr>
    <w:rPr>
      <w:sz w:val="16"/>
    </w:rPr>
  </w:style>
  <w:style w:type="paragraph" w:styleId="HTML">
    <w:name w:val="HTML Preformatted"/>
    <w:basedOn w:val="a"/>
    <w:uiPriority w:val="99"/>
    <w:qFormat/>
    <w:rsid w:val="005142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9">
    <w:name w:val="Body Text First Indent"/>
    <w:basedOn w:val="a4"/>
    <w:next w:val="a"/>
    <w:qFormat/>
    <w:rsid w:val="0051424C"/>
    <w:pPr>
      <w:ind w:firstLineChars="100" w:firstLine="420"/>
    </w:pPr>
  </w:style>
  <w:style w:type="character" w:styleId="aa">
    <w:name w:val="Strong"/>
    <w:basedOn w:val="a1"/>
    <w:qFormat/>
    <w:rsid w:val="0051424C"/>
  </w:style>
  <w:style w:type="character" w:styleId="ab">
    <w:name w:val="FollowedHyperlink"/>
    <w:basedOn w:val="a1"/>
    <w:qFormat/>
    <w:rsid w:val="0051424C"/>
    <w:rPr>
      <w:color w:val="800080"/>
      <w:u w:val="none"/>
    </w:rPr>
  </w:style>
  <w:style w:type="character" w:styleId="ac">
    <w:name w:val="Emphasis"/>
    <w:basedOn w:val="a1"/>
    <w:qFormat/>
    <w:rsid w:val="0051424C"/>
  </w:style>
  <w:style w:type="character" w:styleId="HTML0">
    <w:name w:val="HTML Definition"/>
    <w:basedOn w:val="a1"/>
    <w:qFormat/>
    <w:rsid w:val="0051424C"/>
  </w:style>
  <w:style w:type="character" w:styleId="HTML1">
    <w:name w:val="HTML Typewriter"/>
    <w:basedOn w:val="a1"/>
    <w:qFormat/>
    <w:rsid w:val="0051424C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1"/>
    <w:qFormat/>
    <w:rsid w:val="0051424C"/>
  </w:style>
  <w:style w:type="character" w:styleId="HTML3">
    <w:name w:val="HTML Variable"/>
    <w:basedOn w:val="a1"/>
    <w:qFormat/>
    <w:rsid w:val="0051424C"/>
  </w:style>
  <w:style w:type="character" w:styleId="ad">
    <w:name w:val="Hyperlink"/>
    <w:basedOn w:val="a1"/>
    <w:qFormat/>
    <w:rsid w:val="0051424C"/>
    <w:rPr>
      <w:color w:val="0000FF"/>
      <w:u w:val="none"/>
    </w:rPr>
  </w:style>
  <w:style w:type="character" w:styleId="HTML4">
    <w:name w:val="HTML Code"/>
    <w:basedOn w:val="a1"/>
    <w:qFormat/>
    <w:rsid w:val="0051424C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1"/>
    <w:qFormat/>
    <w:rsid w:val="0051424C"/>
  </w:style>
  <w:style w:type="character" w:styleId="HTML6">
    <w:name w:val="HTML Keyboard"/>
    <w:basedOn w:val="a1"/>
    <w:qFormat/>
    <w:rsid w:val="0051424C"/>
    <w:rPr>
      <w:rFonts w:ascii="monospace" w:eastAsia="monospace" w:hAnsi="monospace" w:cs="monospace"/>
      <w:sz w:val="20"/>
    </w:rPr>
  </w:style>
  <w:style w:type="character" w:styleId="HTML7">
    <w:name w:val="HTML Sample"/>
    <w:basedOn w:val="a1"/>
    <w:qFormat/>
    <w:rsid w:val="0051424C"/>
    <w:rPr>
      <w:rFonts w:ascii="monospace" w:eastAsia="monospace" w:hAnsi="monospace" w:cs="monospace" w:hint="default"/>
    </w:rPr>
  </w:style>
  <w:style w:type="paragraph" w:customStyle="1" w:styleId="ae">
    <w:name w:val="正文（正式）"/>
    <w:basedOn w:val="a"/>
    <w:qFormat/>
    <w:rsid w:val="0051424C"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customStyle="1" w:styleId="TableParagraph">
    <w:name w:val="Table Paragraph"/>
    <w:basedOn w:val="a"/>
    <w:uiPriority w:val="1"/>
    <w:qFormat/>
    <w:rsid w:val="0051424C"/>
  </w:style>
  <w:style w:type="character" w:customStyle="1" w:styleId="Char0">
    <w:name w:val="页眉 Char"/>
    <w:basedOn w:val="a1"/>
    <w:link w:val="a8"/>
    <w:rsid w:val="0051424C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1"/>
    <w:link w:val="a7"/>
    <w:rsid w:val="0051424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Balloon Text"/>
    <w:basedOn w:val="a"/>
    <w:link w:val="Char1"/>
    <w:rsid w:val="007E29C3"/>
    <w:rPr>
      <w:sz w:val="18"/>
      <w:szCs w:val="18"/>
    </w:rPr>
  </w:style>
  <w:style w:type="character" w:customStyle="1" w:styleId="Char1">
    <w:name w:val="批注框文本 Char"/>
    <w:basedOn w:val="a1"/>
    <w:link w:val="af"/>
    <w:rsid w:val="007E29C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1</TotalTime>
  <Pages>2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</dc:creator>
  <cp:lastModifiedBy>微软用户</cp:lastModifiedBy>
  <cp:revision>2</cp:revision>
  <cp:lastPrinted>2021-07-12T07:22:00Z</cp:lastPrinted>
  <dcterms:created xsi:type="dcterms:W3CDTF">2021-08-19T06:38:00Z</dcterms:created>
  <dcterms:modified xsi:type="dcterms:W3CDTF">2021-08-19T06:38:00Z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851FAA28DFEB41AB97D373B923E6E119</vt:lpwstr>
  </property>
</Properties>
</file>