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566" w:rsidRPr="00377A9F" w:rsidRDefault="001571C6">
      <w:pPr>
        <w:rPr>
          <w:rFonts w:asciiTheme="majorEastAsia" w:eastAsiaTheme="majorEastAsia" w:hAnsiTheme="majorEastAsia"/>
          <w:sz w:val="24"/>
        </w:rPr>
      </w:pPr>
      <w:r w:rsidRPr="00377A9F">
        <w:rPr>
          <w:rFonts w:asciiTheme="majorEastAsia" w:eastAsiaTheme="majorEastAsia" w:hAnsiTheme="majorEastAsia"/>
          <w:noProof/>
          <w:sz w:val="24"/>
        </w:rPr>
        <w:drawing>
          <wp:inline distT="0" distB="0" distL="114300" distR="114300">
            <wp:extent cx="5271770" cy="9403080"/>
            <wp:effectExtent l="0" t="0" r="5080" b="7620"/>
            <wp:docPr id="2" name="图片 2" descr="e1be32e938c7195c711e10d462fa3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1be32e938c7195c711e10d462fa3b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940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77A9F">
        <w:rPr>
          <w:rFonts w:asciiTheme="majorEastAsia" w:eastAsiaTheme="majorEastAsia" w:hAnsiTheme="majorEastAsia"/>
          <w:noProof/>
          <w:sz w:val="24"/>
        </w:rPr>
        <w:lastRenderedPageBreak/>
        <w:drawing>
          <wp:inline distT="0" distB="0" distL="114300" distR="114300">
            <wp:extent cx="5267325" cy="7680325"/>
            <wp:effectExtent l="0" t="0" r="9525" b="15875"/>
            <wp:docPr id="3" name="图片 3" descr="d155952b0355b2759d4c8f6489b8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155952b0355b2759d4c8f6489b828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68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4566" w:rsidRPr="00377A9F" w:rsidSect="00304566">
      <w:pgSz w:w="11906" w:h="16838"/>
      <w:pgMar w:top="816" w:right="1800" w:bottom="930" w:left="1800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1C6" w:rsidRDefault="001571C6" w:rsidP="00377A9F">
      <w:r>
        <w:separator/>
      </w:r>
    </w:p>
  </w:endnote>
  <w:endnote w:type="continuationSeparator" w:id="1">
    <w:p w:rsidR="001571C6" w:rsidRDefault="001571C6" w:rsidP="00377A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1C6" w:rsidRDefault="001571C6" w:rsidP="00377A9F">
      <w:r>
        <w:separator/>
      </w:r>
    </w:p>
  </w:footnote>
  <w:footnote w:type="continuationSeparator" w:id="1">
    <w:p w:rsidR="001571C6" w:rsidRDefault="001571C6" w:rsidP="00377A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attachedTemplate r:id="rId1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02E6B4A"/>
    <w:rsid w:val="001571C6"/>
    <w:rsid w:val="00304566"/>
    <w:rsid w:val="00377A9F"/>
    <w:rsid w:val="01561376"/>
    <w:rsid w:val="02087AF7"/>
    <w:rsid w:val="029268A4"/>
    <w:rsid w:val="02BC7401"/>
    <w:rsid w:val="02C43AD5"/>
    <w:rsid w:val="0396637F"/>
    <w:rsid w:val="03D36A02"/>
    <w:rsid w:val="04677388"/>
    <w:rsid w:val="046C305C"/>
    <w:rsid w:val="05554799"/>
    <w:rsid w:val="055F690D"/>
    <w:rsid w:val="0570758C"/>
    <w:rsid w:val="05870887"/>
    <w:rsid w:val="05A42236"/>
    <w:rsid w:val="06250EDA"/>
    <w:rsid w:val="06524633"/>
    <w:rsid w:val="066977C6"/>
    <w:rsid w:val="06B1420D"/>
    <w:rsid w:val="07207364"/>
    <w:rsid w:val="07C25954"/>
    <w:rsid w:val="07FA22FC"/>
    <w:rsid w:val="086A71F0"/>
    <w:rsid w:val="08DA7E3E"/>
    <w:rsid w:val="09000891"/>
    <w:rsid w:val="0A39787F"/>
    <w:rsid w:val="0C08479D"/>
    <w:rsid w:val="0C5C616A"/>
    <w:rsid w:val="0CA32572"/>
    <w:rsid w:val="0CDB6A53"/>
    <w:rsid w:val="0CDD5D91"/>
    <w:rsid w:val="0D397C8A"/>
    <w:rsid w:val="0D401D97"/>
    <w:rsid w:val="0D504082"/>
    <w:rsid w:val="0D7165EE"/>
    <w:rsid w:val="0DAA2956"/>
    <w:rsid w:val="0DFC36B4"/>
    <w:rsid w:val="0E5A1954"/>
    <w:rsid w:val="0EC25186"/>
    <w:rsid w:val="0F5F3BE5"/>
    <w:rsid w:val="0FFF749E"/>
    <w:rsid w:val="100B28D1"/>
    <w:rsid w:val="101C4F67"/>
    <w:rsid w:val="107E7B4A"/>
    <w:rsid w:val="109E79FA"/>
    <w:rsid w:val="10CF3ED6"/>
    <w:rsid w:val="10FB528C"/>
    <w:rsid w:val="110215B9"/>
    <w:rsid w:val="113C05EA"/>
    <w:rsid w:val="117E10B7"/>
    <w:rsid w:val="11A7020B"/>
    <w:rsid w:val="11E41379"/>
    <w:rsid w:val="123A004C"/>
    <w:rsid w:val="12A41F67"/>
    <w:rsid w:val="12B979C1"/>
    <w:rsid w:val="1339138E"/>
    <w:rsid w:val="139A2E96"/>
    <w:rsid w:val="13A65303"/>
    <w:rsid w:val="1459763D"/>
    <w:rsid w:val="145C5D95"/>
    <w:rsid w:val="15210ABB"/>
    <w:rsid w:val="159500ED"/>
    <w:rsid w:val="15A80EB7"/>
    <w:rsid w:val="16DE140F"/>
    <w:rsid w:val="16E8339B"/>
    <w:rsid w:val="17BE4F78"/>
    <w:rsid w:val="17D83CE3"/>
    <w:rsid w:val="17D8734A"/>
    <w:rsid w:val="181C0A6E"/>
    <w:rsid w:val="188B51A6"/>
    <w:rsid w:val="1A8659EF"/>
    <w:rsid w:val="1AAE5825"/>
    <w:rsid w:val="1ABC29BC"/>
    <w:rsid w:val="1B500F33"/>
    <w:rsid w:val="1BE4735D"/>
    <w:rsid w:val="1C5C4FB8"/>
    <w:rsid w:val="1CEC6AE1"/>
    <w:rsid w:val="1D241DB8"/>
    <w:rsid w:val="1D962A4E"/>
    <w:rsid w:val="1DD828A9"/>
    <w:rsid w:val="1E3F1A28"/>
    <w:rsid w:val="1E9A0271"/>
    <w:rsid w:val="1ECA63FF"/>
    <w:rsid w:val="1FF72283"/>
    <w:rsid w:val="20911DC7"/>
    <w:rsid w:val="20C43C2D"/>
    <w:rsid w:val="211111F9"/>
    <w:rsid w:val="2114166C"/>
    <w:rsid w:val="211954AE"/>
    <w:rsid w:val="21CE3EC6"/>
    <w:rsid w:val="21DA7C1D"/>
    <w:rsid w:val="228A55D3"/>
    <w:rsid w:val="232434BB"/>
    <w:rsid w:val="23681C7E"/>
    <w:rsid w:val="238D6103"/>
    <w:rsid w:val="23A00F5D"/>
    <w:rsid w:val="23BB0343"/>
    <w:rsid w:val="23F54806"/>
    <w:rsid w:val="260A6166"/>
    <w:rsid w:val="261E31C9"/>
    <w:rsid w:val="26555728"/>
    <w:rsid w:val="265561FD"/>
    <w:rsid w:val="26C562B9"/>
    <w:rsid w:val="270E3893"/>
    <w:rsid w:val="275A19B0"/>
    <w:rsid w:val="28951AEF"/>
    <w:rsid w:val="28D24860"/>
    <w:rsid w:val="297C621E"/>
    <w:rsid w:val="29824CE7"/>
    <w:rsid w:val="29E06585"/>
    <w:rsid w:val="2A5675A4"/>
    <w:rsid w:val="2B2671F5"/>
    <w:rsid w:val="2B297E51"/>
    <w:rsid w:val="2B7F7A73"/>
    <w:rsid w:val="2BB74FEE"/>
    <w:rsid w:val="2D2A6D2E"/>
    <w:rsid w:val="2D49754D"/>
    <w:rsid w:val="2D863566"/>
    <w:rsid w:val="2DB30721"/>
    <w:rsid w:val="2DBF0713"/>
    <w:rsid w:val="2DC574B5"/>
    <w:rsid w:val="2E8C465E"/>
    <w:rsid w:val="2E91709F"/>
    <w:rsid w:val="2F66318A"/>
    <w:rsid w:val="2F6F3B5A"/>
    <w:rsid w:val="301C6839"/>
    <w:rsid w:val="302057D6"/>
    <w:rsid w:val="30B34D68"/>
    <w:rsid w:val="30BC6635"/>
    <w:rsid w:val="31340B9A"/>
    <w:rsid w:val="31943FF6"/>
    <w:rsid w:val="31E81D15"/>
    <w:rsid w:val="32104DF5"/>
    <w:rsid w:val="324F7CE2"/>
    <w:rsid w:val="3299488F"/>
    <w:rsid w:val="329B05B0"/>
    <w:rsid w:val="33E44B95"/>
    <w:rsid w:val="348A4624"/>
    <w:rsid w:val="34A2350C"/>
    <w:rsid w:val="359579A1"/>
    <w:rsid w:val="35982619"/>
    <w:rsid w:val="35F067DC"/>
    <w:rsid w:val="365D48F5"/>
    <w:rsid w:val="368B7C19"/>
    <w:rsid w:val="36AC5BF2"/>
    <w:rsid w:val="36F222C6"/>
    <w:rsid w:val="37714512"/>
    <w:rsid w:val="37A062C0"/>
    <w:rsid w:val="381A3E62"/>
    <w:rsid w:val="385C0C05"/>
    <w:rsid w:val="38833CFE"/>
    <w:rsid w:val="38E4457E"/>
    <w:rsid w:val="38F61C44"/>
    <w:rsid w:val="39BE1598"/>
    <w:rsid w:val="3A805E56"/>
    <w:rsid w:val="3AEB7EB8"/>
    <w:rsid w:val="3AF74FE5"/>
    <w:rsid w:val="3B040AFA"/>
    <w:rsid w:val="3B051783"/>
    <w:rsid w:val="3B192042"/>
    <w:rsid w:val="3BA50345"/>
    <w:rsid w:val="3BEB42EC"/>
    <w:rsid w:val="3C2F08DC"/>
    <w:rsid w:val="3D955F46"/>
    <w:rsid w:val="3DA32A7F"/>
    <w:rsid w:val="3DC71B65"/>
    <w:rsid w:val="3E202521"/>
    <w:rsid w:val="3F625280"/>
    <w:rsid w:val="400B4A14"/>
    <w:rsid w:val="40816FCA"/>
    <w:rsid w:val="40A06B15"/>
    <w:rsid w:val="419267DF"/>
    <w:rsid w:val="42601099"/>
    <w:rsid w:val="42913008"/>
    <w:rsid w:val="43BC02FB"/>
    <w:rsid w:val="43C82777"/>
    <w:rsid w:val="43D7791A"/>
    <w:rsid w:val="44285A38"/>
    <w:rsid w:val="44335053"/>
    <w:rsid w:val="44420E97"/>
    <w:rsid w:val="448C178A"/>
    <w:rsid w:val="44C63F13"/>
    <w:rsid w:val="450708A5"/>
    <w:rsid w:val="45340CCE"/>
    <w:rsid w:val="457D5E91"/>
    <w:rsid w:val="460E3C38"/>
    <w:rsid w:val="46BB0D31"/>
    <w:rsid w:val="46BE770B"/>
    <w:rsid w:val="478460E8"/>
    <w:rsid w:val="47856CF3"/>
    <w:rsid w:val="48C54AA7"/>
    <w:rsid w:val="49641209"/>
    <w:rsid w:val="496B04AF"/>
    <w:rsid w:val="49E3014D"/>
    <w:rsid w:val="4A422688"/>
    <w:rsid w:val="4A895518"/>
    <w:rsid w:val="4AF63761"/>
    <w:rsid w:val="4B2C644C"/>
    <w:rsid w:val="4B604C3A"/>
    <w:rsid w:val="4B6942DB"/>
    <w:rsid w:val="4BAB3275"/>
    <w:rsid w:val="4C7128BA"/>
    <w:rsid w:val="4CBD62E9"/>
    <w:rsid w:val="4D242243"/>
    <w:rsid w:val="4D2F0B1C"/>
    <w:rsid w:val="4DC21BA5"/>
    <w:rsid w:val="4E801054"/>
    <w:rsid w:val="4EAF431C"/>
    <w:rsid w:val="4EC16511"/>
    <w:rsid w:val="4EC55A57"/>
    <w:rsid w:val="4F287460"/>
    <w:rsid w:val="4FB72947"/>
    <w:rsid w:val="4FFF5AA2"/>
    <w:rsid w:val="5189629B"/>
    <w:rsid w:val="521C57CD"/>
    <w:rsid w:val="53990B57"/>
    <w:rsid w:val="53A10F06"/>
    <w:rsid w:val="53B35944"/>
    <w:rsid w:val="53D16ECF"/>
    <w:rsid w:val="53E56955"/>
    <w:rsid w:val="54B50854"/>
    <w:rsid w:val="558C7215"/>
    <w:rsid w:val="559B7770"/>
    <w:rsid w:val="559C01AE"/>
    <w:rsid w:val="55FB5AFB"/>
    <w:rsid w:val="56194E23"/>
    <w:rsid w:val="56262A42"/>
    <w:rsid w:val="565654E7"/>
    <w:rsid w:val="56DE3799"/>
    <w:rsid w:val="57C75236"/>
    <w:rsid w:val="582A0F8A"/>
    <w:rsid w:val="58702C07"/>
    <w:rsid w:val="59525CC1"/>
    <w:rsid w:val="595F6E86"/>
    <w:rsid w:val="5B6F69DC"/>
    <w:rsid w:val="5B982A0A"/>
    <w:rsid w:val="5C3E6093"/>
    <w:rsid w:val="5C7665FE"/>
    <w:rsid w:val="5CDC7DB3"/>
    <w:rsid w:val="5D0645A7"/>
    <w:rsid w:val="5D786DB0"/>
    <w:rsid w:val="5D963072"/>
    <w:rsid w:val="5DF179F7"/>
    <w:rsid w:val="5E903C4A"/>
    <w:rsid w:val="5F2E17C5"/>
    <w:rsid w:val="5F5E2B76"/>
    <w:rsid w:val="5F6D0AAF"/>
    <w:rsid w:val="602E6B4A"/>
    <w:rsid w:val="60DD3ECF"/>
    <w:rsid w:val="611C3319"/>
    <w:rsid w:val="62147933"/>
    <w:rsid w:val="626D32D8"/>
    <w:rsid w:val="6277018F"/>
    <w:rsid w:val="6296602A"/>
    <w:rsid w:val="629F5D84"/>
    <w:rsid w:val="62B446A2"/>
    <w:rsid w:val="640F728E"/>
    <w:rsid w:val="64A84D03"/>
    <w:rsid w:val="653227A0"/>
    <w:rsid w:val="660B1804"/>
    <w:rsid w:val="66537560"/>
    <w:rsid w:val="66CC14C0"/>
    <w:rsid w:val="67930245"/>
    <w:rsid w:val="67954D15"/>
    <w:rsid w:val="682C4B91"/>
    <w:rsid w:val="688F0458"/>
    <w:rsid w:val="68BC38E3"/>
    <w:rsid w:val="68C53322"/>
    <w:rsid w:val="68CF16F2"/>
    <w:rsid w:val="690232A3"/>
    <w:rsid w:val="696C057C"/>
    <w:rsid w:val="69EC0994"/>
    <w:rsid w:val="6A3D63A6"/>
    <w:rsid w:val="6AB21CE9"/>
    <w:rsid w:val="6AB974DD"/>
    <w:rsid w:val="6B655740"/>
    <w:rsid w:val="6C1E7D8E"/>
    <w:rsid w:val="6CA36FEC"/>
    <w:rsid w:val="6D535020"/>
    <w:rsid w:val="6DF96F85"/>
    <w:rsid w:val="6E0E02A3"/>
    <w:rsid w:val="6E7F1D11"/>
    <w:rsid w:val="6E9562B6"/>
    <w:rsid w:val="6ED87890"/>
    <w:rsid w:val="6EF25566"/>
    <w:rsid w:val="6F293B16"/>
    <w:rsid w:val="705D52B5"/>
    <w:rsid w:val="711F0ADB"/>
    <w:rsid w:val="71AF17BB"/>
    <w:rsid w:val="71BE7E3B"/>
    <w:rsid w:val="72581EF4"/>
    <w:rsid w:val="73006382"/>
    <w:rsid w:val="73141F9C"/>
    <w:rsid w:val="73870EDA"/>
    <w:rsid w:val="73F0537C"/>
    <w:rsid w:val="748E0C69"/>
    <w:rsid w:val="75310241"/>
    <w:rsid w:val="76C31EE4"/>
    <w:rsid w:val="771020BD"/>
    <w:rsid w:val="776C7BDD"/>
    <w:rsid w:val="781F6A59"/>
    <w:rsid w:val="78A57DD2"/>
    <w:rsid w:val="78CA06A5"/>
    <w:rsid w:val="78E04F1C"/>
    <w:rsid w:val="79296411"/>
    <w:rsid w:val="79956DF4"/>
    <w:rsid w:val="79A2472E"/>
    <w:rsid w:val="79FF4837"/>
    <w:rsid w:val="7A0442C0"/>
    <w:rsid w:val="7A476906"/>
    <w:rsid w:val="7A5D425C"/>
    <w:rsid w:val="7BAF7489"/>
    <w:rsid w:val="7C3D6C02"/>
    <w:rsid w:val="7C7F0BC2"/>
    <w:rsid w:val="7CA5786D"/>
    <w:rsid w:val="7CC711F0"/>
    <w:rsid w:val="7DDD689B"/>
    <w:rsid w:val="7E162C19"/>
    <w:rsid w:val="7FB25091"/>
    <w:rsid w:val="7FEF7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qFormat="1"/>
    <w:lsdException w:name="Hyperlink" w:qFormat="1"/>
    <w:lsdException w:name="Followed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uiPriority="99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30456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qFormat/>
    <w:rsid w:val="00304566"/>
    <w:pPr>
      <w:keepNext/>
      <w:keepLines/>
      <w:spacing w:before="260" w:after="260" w:line="416" w:lineRule="auto"/>
      <w:jc w:val="center"/>
      <w:outlineLvl w:val="1"/>
    </w:pPr>
    <w:rPr>
      <w:rFonts w:ascii="Arial" w:eastAsia="黑体" w:hAnsi="Arial"/>
      <w:b/>
      <w:bCs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qFormat/>
    <w:rsid w:val="00304566"/>
    <w:pPr>
      <w:ind w:firstLineChars="100" w:firstLine="100"/>
    </w:pPr>
  </w:style>
  <w:style w:type="paragraph" w:styleId="a4">
    <w:name w:val="Body Text"/>
    <w:basedOn w:val="a"/>
    <w:next w:val="a5"/>
    <w:qFormat/>
    <w:rsid w:val="00304566"/>
    <w:pPr>
      <w:spacing w:line="360" w:lineRule="atLeast"/>
    </w:pPr>
    <w:rPr>
      <w:rFonts w:ascii="宋体" w:eastAsia="宋体" w:hAnsi="宋体" w:cs="宋体"/>
      <w:color w:val="000000"/>
      <w:sz w:val="24"/>
    </w:rPr>
  </w:style>
  <w:style w:type="paragraph" w:styleId="a5">
    <w:name w:val="Body Text Indent"/>
    <w:basedOn w:val="a"/>
    <w:qFormat/>
    <w:rsid w:val="00304566"/>
    <w:pPr>
      <w:spacing w:after="120" w:line="400" w:lineRule="atLeast"/>
      <w:ind w:leftChars="200" w:left="420"/>
    </w:pPr>
    <w:rPr>
      <w:rFonts w:ascii="宋体" w:eastAsia="宋体" w:hAnsi="宋体" w:cs="宋体"/>
      <w:color w:val="000000"/>
    </w:rPr>
  </w:style>
  <w:style w:type="paragraph" w:styleId="a6">
    <w:name w:val="Plain Text"/>
    <w:basedOn w:val="a"/>
    <w:qFormat/>
    <w:rsid w:val="00304566"/>
    <w:pPr>
      <w:spacing w:line="400" w:lineRule="atLeast"/>
    </w:pPr>
    <w:rPr>
      <w:rFonts w:ascii="宋体" w:eastAsia="宋体" w:hAnsi="Courier New" w:cs="宋体"/>
      <w:color w:val="000000"/>
      <w:szCs w:val="20"/>
    </w:rPr>
  </w:style>
  <w:style w:type="paragraph" w:styleId="HTML">
    <w:name w:val="HTML Preformatted"/>
    <w:basedOn w:val="a"/>
    <w:uiPriority w:val="99"/>
    <w:qFormat/>
    <w:rsid w:val="0030456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character" w:styleId="a7">
    <w:name w:val="Strong"/>
    <w:basedOn w:val="a1"/>
    <w:qFormat/>
    <w:rsid w:val="00304566"/>
  </w:style>
  <w:style w:type="character" w:styleId="a8">
    <w:name w:val="FollowedHyperlink"/>
    <w:basedOn w:val="a1"/>
    <w:qFormat/>
    <w:rsid w:val="00304566"/>
    <w:rPr>
      <w:color w:val="800080"/>
      <w:u w:val="none"/>
    </w:rPr>
  </w:style>
  <w:style w:type="character" w:styleId="a9">
    <w:name w:val="Emphasis"/>
    <w:basedOn w:val="a1"/>
    <w:qFormat/>
    <w:rsid w:val="00304566"/>
  </w:style>
  <w:style w:type="character" w:styleId="HTML0">
    <w:name w:val="HTML Definition"/>
    <w:basedOn w:val="a1"/>
    <w:qFormat/>
    <w:rsid w:val="00304566"/>
  </w:style>
  <w:style w:type="character" w:styleId="HTML1">
    <w:name w:val="HTML Typewriter"/>
    <w:basedOn w:val="a1"/>
    <w:qFormat/>
    <w:rsid w:val="00304566"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1"/>
    <w:qFormat/>
    <w:rsid w:val="00304566"/>
  </w:style>
  <w:style w:type="character" w:styleId="HTML3">
    <w:name w:val="HTML Variable"/>
    <w:basedOn w:val="a1"/>
    <w:qFormat/>
    <w:rsid w:val="00304566"/>
  </w:style>
  <w:style w:type="character" w:styleId="aa">
    <w:name w:val="Hyperlink"/>
    <w:basedOn w:val="a1"/>
    <w:qFormat/>
    <w:rsid w:val="00304566"/>
    <w:rPr>
      <w:color w:val="0000FF"/>
      <w:u w:val="none"/>
    </w:rPr>
  </w:style>
  <w:style w:type="character" w:styleId="HTML4">
    <w:name w:val="HTML Code"/>
    <w:basedOn w:val="a1"/>
    <w:qFormat/>
    <w:rsid w:val="00304566"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1"/>
    <w:qFormat/>
    <w:rsid w:val="00304566"/>
  </w:style>
  <w:style w:type="character" w:styleId="HTML6">
    <w:name w:val="HTML Keyboard"/>
    <w:basedOn w:val="a1"/>
    <w:qFormat/>
    <w:rsid w:val="00304566"/>
    <w:rPr>
      <w:rFonts w:ascii="monospace" w:eastAsia="monospace" w:hAnsi="monospace" w:cs="monospace"/>
      <w:sz w:val="20"/>
    </w:rPr>
  </w:style>
  <w:style w:type="character" w:styleId="HTML7">
    <w:name w:val="HTML Sample"/>
    <w:basedOn w:val="a1"/>
    <w:qFormat/>
    <w:rsid w:val="00304566"/>
    <w:rPr>
      <w:rFonts w:ascii="monospace" w:eastAsia="monospace" w:hAnsi="monospace" w:cs="monospace" w:hint="default"/>
    </w:rPr>
  </w:style>
  <w:style w:type="paragraph" w:customStyle="1" w:styleId="ab">
    <w:name w:val="正文（正式）"/>
    <w:basedOn w:val="a"/>
    <w:qFormat/>
    <w:rsid w:val="00304566"/>
    <w:pPr>
      <w:adjustRightInd w:val="0"/>
      <w:snapToGrid w:val="0"/>
      <w:spacing w:line="312" w:lineRule="auto"/>
      <w:ind w:firstLineChars="200" w:firstLine="200"/>
    </w:pPr>
    <w:rPr>
      <w:bCs/>
      <w:sz w:val="24"/>
      <w:szCs w:val="28"/>
    </w:rPr>
  </w:style>
  <w:style w:type="paragraph" w:styleId="ac">
    <w:name w:val="header"/>
    <w:basedOn w:val="a"/>
    <w:link w:val="Char"/>
    <w:rsid w:val="00377A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c"/>
    <w:rsid w:val="00377A9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d">
    <w:name w:val="footer"/>
    <w:basedOn w:val="a"/>
    <w:link w:val="Char0"/>
    <w:rsid w:val="00377A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d"/>
    <w:rsid w:val="00377A9F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Balloon Text"/>
    <w:basedOn w:val="a"/>
    <w:link w:val="Char1"/>
    <w:rsid w:val="00377A9F"/>
    <w:rPr>
      <w:sz w:val="18"/>
      <w:szCs w:val="18"/>
    </w:rPr>
  </w:style>
  <w:style w:type="character" w:customStyle="1" w:styleId="Char1">
    <w:name w:val="批注框文本 Char"/>
    <w:basedOn w:val="a1"/>
    <w:link w:val="ae"/>
    <w:rsid w:val="00377A9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0</TotalTime>
  <Pages>2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心</dc:creator>
  <cp:lastModifiedBy>微软用户</cp:lastModifiedBy>
  <cp:revision>2</cp:revision>
  <cp:lastPrinted>2018-09-04T06:33:00Z</cp:lastPrinted>
  <dcterms:created xsi:type="dcterms:W3CDTF">2020-12-14T09:07:00Z</dcterms:created>
  <dcterms:modified xsi:type="dcterms:W3CDTF">2020-12-14T09:07:00Z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