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F47" w:rsidRPr="00DC1A1E" w:rsidRDefault="00DC1A1E">
      <w:pPr>
        <w:pStyle w:val="2"/>
        <w:rPr>
          <w:rFonts w:asciiTheme="majorEastAsia" w:eastAsiaTheme="majorEastAsia" w:hAnsiTheme="majorEastAsia"/>
          <w:b w:val="0"/>
          <w:color w:val="000000" w:themeColor="text1"/>
          <w:sz w:val="24"/>
          <w:szCs w:val="24"/>
        </w:rPr>
      </w:pPr>
      <w:bookmarkStart w:id="0" w:name="_GoBack"/>
      <w:bookmarkEnd w:id="0"/>
      <w:r w:rsidRPr="00DC1A1E">
        <w:rPr>
          <w:rFonts w:asciiTheme="majorEastAsia" w:eastAsiaTheme="majorEastAsia" w:hAnsiTheme="majorEastAsia" w:hint="eastAsia"/>
          <w:b w:val="0"/>
          <w:noProof/>
          <w:color w:val="000000" w:themeColor="text1"/>
          <w:sz w:val="24"/>
          <w:szCs w:val="24"/>
        </w:rPr>
        <w:drawing>
          <wp:inline distT="0" distB="0" distL="114300" distR="114300" wp14:anchorId="034784F9" wp14:editId="69C4F768">
            <wp:extent cx="5266690" cy="7025640"/>
            <wp:effectExtent l="0" t="0" r="10160" b="3810"/>
            <wp:docPr id="1" name="图片 1" descr="43a81c50566d8fcc6db9639dbd601d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3a81c50566d8fcc6db9639dbd601d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C1A1E">
        <w:rPr>
          <w:rFonts w:asciiTheme="majorEastAsia" w:eastAsiaTheme="majorEastAsia" w:hAnsiTheme="majorEastAsia" w:hint="eastAsia"/>
          <w:b w:val="0"/>
          <w:noProof/>
          <w:color w:val="000000" w:themeColor="text1"/>
          <w:sz w:val="24"/>
          <w:szCs w:val="24"/>
        </w:rPr>
        <w:lastRenderedPageBreak/>
        <w:drawing>
          <wp:inline distT="0" distB="0" distL="114300" distR="114300" wp14:anchorId="6EEADC4B" wp14:editId="43121225">
            <wp:extent cx="5266690" cy="7025640"/>
            <wp:effectExtent l="0" t="0" r="10160" b="3810"/>
            <wp:docPr id="2" name="图片 2" descr="a6d7f0487dfc31cc1c2821130589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a6d7f0487dfc31cc1c282113058968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C2F47" w:rsidRPr="00DC1A1E">
      <w:pgSz w:w="11906" w:h="16838"/>
      <w:pgMar w:top="930" w:right="1800" w:bottom="930" w:left="1800" w:header="851" w:footer="992" w:gutter="0"/>
      <w:cols w:space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space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embedSystemFonts/>
  <w:proofState w:spelling="clean" w:grammar="clean"/>
  <w:attachedTemplate r:id="rId1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2E6B4A"/>
    <w:rsid w:val="00CC2F47"/>
    <w:rsid w:val="00DC1A1E"/>
    <w:rsid w:val="01561376"/>
    <w:rsid w:val="02087AF7"/>
    <w:rsid w:val="02BC7401"/>
    <w:rsid w:val="03077760"/>
    <w:rsid w:val="0396637F"/>
    <w:rsid w:val="03D36A02"/>
    <w:rsid w:val="046C305C"/>
    <w:rsid w:val="05554799"/>
    <w:rsid w:val="05A42236"/>
    <w:rsid w:val="06524633"/>
    <w:rsid w:val="066977C6"/>
    <w:rsid w:val="06B1420D"/>
    <w:rsid w:val="07420F9C"/>
    <w:rsid w:val="07C25954"/>
    <w:rsid w:val="07E50CC6"/>
    <w:rsid w:val="08DA7E3E"/>
    <w:rsid w:val="0C08479D"/>
    <w:rsid w:val="0C5C616A"/>
    <w:rsid w:val="0CA32572"/>
    <w:rsid w:val="0CDD5D91"/>
    <w:rsid w:val="0D401D97"/>
    <w:rsid w:val="0DAA2956"/>
    <w:rsid w:val="0FFF749E"/>
    <w:rsid w:val="100B28D1"/>
    <w:rsid w:val="107E7B4A"/>
    <w:rsid w:val="109E79FA"/>
    <w:rsid w:val="110215B9"/>
    <w:rsid w:val="113C05EA"/>
    <w:rsid w:val="11A7020B"/>
    <w:rsid w:val="123A004C"/>
    <w:rsid w:val="12A41F67"/>
    <w:rsid w:val="139A2E96"/>
    <w:rsid w:val="1459763D"/>
    <w:rsid w:val="15626C9F"/>
    <w:rsid w:val="159500ED"/>
    <w:rsid w:val="15A80EB7"/>
    <w:rsid w:val="16DE140F"/>
    <w:rsid w:val="17D83CE3"/>
    <w:rsid w:val="17D8734A"/>
    <w:rsid w:val="18BD6A26"/>
    <w:rsid w:val="1AAE5825"/>
    <w:rsid w:val="1ABC29BC"/>
    <w:rsid w:val="1BE4735D"/>
    <w:rsid w:val="1D241DB8"/>
    <w:rsid w:val="1D962A4E"/>
    <w:rsid w:val="1DD828A9"/>
    <w:rsid w:val="1E3F1A28"/>
    <w:rsid w:val="1E9A0271"/>
    <w:rsid w:val="1ECA63FF"/>
    <w:rsid w:val="1FF72283"/>
    <w:rsid w:val="211111F9"/>
    <w:rsid w:val="2114166C"/>
    <w:rsid w:val="211954AE"/>
    <w:rsid w:val="228A55D3"/>
    <w:rsid w:val="23681C7E"/>
    <w:rsid w:val="23A00F5D"/>
    <w:rsid w:val="23BB0343"/>
    <w:rsid w:val="23F54806"/>
    <w:rsid w:val="260A6166"/>
    <w:rsid w:val="261E31C9"/>
    <w:rsid w:val="26555728"/>
    <w:rsid w:val="26A47161"/>
    <w:rsid w:val="270E3893"/>
    <w:rsid w:val="2A5675A4"/>
    <w:rsid w:val="2B297E51"/>
    <w:rsid w:val="2BB74FEE"/>
    <w:rsid w:val="2DB30721"/>
    <w:rsid w:val="2DC574B5"/>
    <w:rsid w:val="301C6839"/>
    <w:rsid w:val="302057D6"/>
    <w:rsid w:val="30B34D68"/>
    <w:rsid w:val="30BC6635"/>
    <w:rsid w:val="31943FF6"/>
    <w:rsid w:val="32104DF5"/>
    <w:rsid w:val="33E44B95"/>
    <w:rsid w:val="365D48F5"/>
    <w:rsid w:val="36F222C6"/>
    <w:rsid w:val="37A062C0"/>
    <w:rsid w:val="381A3E62"/>
    <w:rsid w:val="38E4457E"/>
    <w:rsid w:val="3AEB7EB8"/>
    <w:rsid w:val="3B040AFA"/>
    <w:rsid w:val="3B192042"/>
    <w:rsid w:val="3BEB42EC"/>
    <w:rsid w:val="3C2F08DC"/>
    <w:rsid w:val="3D955F46"/>
    <w:rsid w:val="3E202521"/>
    <w:rsid w:val="3F625280"/>
    <w:rsid w:val="400B4A14"/>
    <w:rsid w:val="40816FCA"/>
    <w:rsid w:val="40D45CF0"/>
    <w:rsid w:val="419267DF"/>
    <w:rsid w:val="43BC02FB"/>
    <w:rsid w:val="43D7791A"/>
    <w:rsid w:val="44C63F13"/>
    <w:rsid w:val="45340CCE"/>
    <w:rsid w:val="457D5E91"/>
    <w:rsid w:val="46BB0D31"/>
    <w:rsid w:val="478460E8"/>
    <w:rsid w:val="49854D13"/>
    <w:rsid w:val="49E3014D"/>
    <w:rsid w:val="4A422688"/>
    <w:rsid w:val="4A895518"/>
    <w:rsid w:val="4AF63761"/>
    <w:rsid w:val="4B3B6D83"/>
    <w:rsid w:val="4CBD62E9"/>
    <w:rsid w:val="4CD539EE"/>
    <w:rsid w:val="4D2F0B1C"/>
    <w:rsid w:val="4D311368"/>
    <w:rsid w:val="4EAF431C"/>
    <w:rsid w:val="4FFF5AA2"/>
    <w:rsid w:val="53D16ECF"/>
    <w:rsid w:val="53E56955"/>
    <w:rsid w:val="54B50854"/>
    <w:rsid w:val="559B7770"/>
    <w:rsid w:val="56262A42"/>
    <w:rsid w:val="565654E7"/>
    <w:rsid w:val="576566FC"/>
    <w:rsid w:val="57C75236"/>
    <w:rsid w:val="59525CC1"/>
    <w:rsid w:val="595F6E86"/>
    <w:rsid w:val="5B982A0A"/>
    <w:rsid w:val="5C3E6093"/>
    <w:rsid w:val="5D0645A7"/>
    <w:rsid w:val="5D786DB0"/>
    <w:rsid w:val="5D963072"/>
    <w:rsid w:val="5E903C4A"/>
    <w:rsid w:val="5F2E17C5"/>
    <w:rsid w:val="5F5E2B76"/>
    <w:rsid w:val="602E6B4A"/>
    <w:rsid w:val="611C3319"/>
    <w:rsid w:val="62147933"/>
    <w:rsid w:val="626D32D8"/>
    <w:rsid w:val="629F5D84"/>
    <w:rsid w:val="640F728E"/>
    <w:rsid w:val="64A84D03"/>
    <w:rsid w:val="660B1804"/>
    <w:rsid w:val="66CC14C0"/>
    <w:rsid w:val="67930245"/>
    <w:rsid w:val="682C4B91"/>
    <w:rsid w:val="68C53322"/>
    <w:rsid w:val="690232A3"/>
    <w:rsid w:val="6D535020"/>
    <w:rsid w:val="6D6439C9"/>
    <w:rsid w:val="6DF96F85"/>
    <w:rsid w:val="6E7F1D11"/>
    <w:rsid w:val="711F0ADB"/>
    <w:rsid w:val="73006382"/>
    <w:rsid w:val="73141F9C"/>
    <w:rsid w:val="73870EDA"/>
    <w:rsid w:val="746D15FD"/>
    <w:rsid w:val="766C4052"/>
    <w:rsid w:val="76C31EE4"/>
    <w:rsid w:val="771020BD"/>
    <w:rsid w:val="78CA06A5"/>
    <w:rsid w:val="79296411"/>
    <w:rsid w:val="7A0442C0"/>
    <w:rsid w:val="7A476906"/>
    <w:rsid w:val="7C3D6C02"/>
    <w:rsid w:val="7C7F0BC2"/>
    <w:rsid w:val="7E162C19"/>
    <w:rsid w:val="7FEF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Body Text First Indent" w:uiPriority="99" w:unhideWhenUsed="1" w:qFormat="1"/>
    <w:lsdException w:name="Hyperlink" w:qFormat="1"/>
    <w:lsdException w:name="FollowedHyperlink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Preformatted" w:uiPriority="99" w:qFormat="1"/>
    <w:lsdException w:name="HTML Sample" w:qFormat="1"/>
    <w:lsdException w:name="HTML Typewriter" w:qFormat="1"/>
    <w:lsdException w:name="HTML Variable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6" w:lineRule="auto"/>
      <w:jc w:val="center"/>
      <w:outlineLvl w:val="1"/>
    </w:pPr>
    <w:rPr>
      <w:rFonts w:ascii="Arial" w:eastAsia="黑体" w:hAnsi="Arial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4"/>
    <w:qFormat/>
    <w:pPr>
      <w:spacing w:line="360" w:lineRule="atLeast"/>
    </w:pPr>
    <w:rPr>
      <w:rFonts w:ascii="宋体" w:eastAsia="宋体" w:hAnsi="宋体" w:cs="宋体"/>
      <w:color w:val="000000"/>
      <w:sz w:val="24"/>
    </w:rPr>
  </w:style>
  <w:style w:type="paragraph" w:styleId="a4">
    <w:name w:val="Body Text Indent"/>
    <w:basedOn w:val="a"/>
    <w:qFormat/>
    <w:pPr>
      <w:spacing w:after="120" w:line="400" w:lineRule="atLeast"/>
      <w:ind w:leftChars="200" w:left="420"/>
    </w:pPr>
    <w:rPr>
      <w:rFonts w:ascii="宋体" w:eastAsia="宋体" w:hAnsi="宋体" w:cs="宋体"/>
      <w:color w:val="000000"/>
    </w:rPr>
  </w:style>
  <w:style w:type="paragraph" w:styleId="a5">
    <w:name w:val="Plain Text"/>
    <w:basedOn w:val="a"/>
    <w:qFormat/>
    <w:pPr>
      <w:spacing w:line="400" w:lineRule="atLeast"/>
    </w:pPr>
    <w:rPr>
      <w:rFonts w:ascii="宋体" w:eastAsia="宋体" w:hAnsi="Courier New" w:cs="宋体"/>
      <w:color w:val="000000"/>
      <w:szCs w:val="20"/>
    </w:rPr>
  </w:style>
  <w:style w:type="paragraph" w:styleId="HTML">
    <w:name w:val="HTML Preformatted"/>
    <w:basedOn w:val="a"/>
    <w:uiPriority w:val="99"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/>
      <w:kern w:val="0"/>
      <w:szCs w:val="21"/>
    </w:rPr>
  </w:style>
  <w:style w:type="paragraph" w:styleId="a6">
    <w:name w:val="Body Text First Indent"/>
    <w:basedOn w:val="a3"/>
    <w:uiPriority w:val="99"/>
    <w:unhideWhenUsed/>
    <w:qFormat/>
    <w:pPr>
      <w:ind w:firstLineChars="100" w:firstLine="420"/>
    </w:pPr>
  </w:style>
  <w:style w:type="character" w:styleId="a7">
    <w:name w:val="Strong"/>
    <w:basedOn w:val="a0"/>
    <w:qFormat/>
  </w:style>
  <w:style w:type="character" w:styleId="a8">
    <w:name w:val="FollowedHyperlink"/>
    <w:basedOn w:val="a0"/>
    <w:qFormat/>
    <w:rPr>
      <w:color w:val="800080"/>
      <w:u w:val="none"/>
    </w:rPr>
  </w:style>
  <w:style w:type="character" w:styleId="a9">
    <w:name w:val="Emphasis"/>
    <w:basedOn w:val="a0"/>
    <w:qFormat/>
  </w:style>
  <w:style w:type="character" w:styleId="HTML0">
    <w:name w:val="HTML Definition"/>
    <w:basedOn w:val="a0"/>
    <w:qFormat/>
  </w:style>
  <w:style w:type="character" w:styleId="HTML1">
    <w:name w:val="HTML Typewriter"/>
    <w:basedOn w:val="a0"/>
    <w:qFormat/>
    <w:rPr>
      <w:rFonts w:ascii="monospace" w:eastAsia="monospace" w:hAnsi="monospace" w:cs="monospace" w:hint="default"/>
      <w:sz w:val="20"/>
    </w:rPr>
  </w:style>
  <w:style w:type="character" w:styleId="HTML2">
    <w:name w:val="HTML Acronym"/>
    <w:basedOn w:val="a0"/>
    <w:qFormat/>
  </w:style>
  <w:style w:type="character" w:styleId="HTML3">
    <w:name w:val="HTML Variable"/>
    <w:basedOn w:val="a0"/>
    <w:qFormat/>
  </w:style>
  <w:style w:type="character" w:styleId="aa">
    <w:name w:val="Hyperlink"/>
    <w:basedOn w:val="a0"/>
    <w:qFormat/>
    <w:rPr>
      <w:color w:val="0000FF"/>
      <w:u w:val="none"/>
    </w:rPr>
  </w:style>
  <w:style w:type="character" w:styleId="HTML4">
    <w:name w:val="HTML Code"/>
    <w:basedOn w:val="a0"/>
    <w:qFormat/>
    <w:rPr>
      <w:rFonts w:ascii="monospace" w:eastAsia="monospace" w:hAnsi="monospace" w:cs="monospace" w:hint="default"/>
      <w:sz w:val="20"/>
    </w:rPr>
  </w:style>
  <w:style w:type="character" w:styleId="HTML5">
    <w:name w:val="HTML Cite"/>
    <w:basedOn w:val="a0"/>
    <w:qFormat/>
  </w:style>
  <w:style w:type="character" w:styleId="HTML6">
    <w:name w:val="HTML Keyboard"/>
    <w:basedOn w:val="a0"/>
    <w:qFormat/>
    <w:rPr>
      <w:rFonts w:ascii="monospace" w:eastAsia="monospace" w:hAnsi="monospace" w:cs="monospace"/>
      <w:sz w:val="20"/>
    </w:rPr>
  </w:style>
  <w:style w:type="character" w:styleId="HTML7">
    <w:name w:val="HTML Sample"/>
    <w:basedOn w:val="a0"/>
    <w:qFormat/>
    <w:rPr>
      <w:rFonts w:ascii="monospace" w:eastAsia="monospace" w:hAnsi="monospace" w:cs="monospace" w:hint="default"/>
    </w:rPr>
  </w:style>
  <w:style w:type="paragraph" w:customStyle="1" w:styleId="ab">
    <w:name w:val="正文（正式）"/>
    <w:basedOn w:val="a"/>
    <w:qFormat/>
    <w:pPr>
      <w:adjustRightInd w:val="0"/>
      <w:snapToGrid w:val="0"/>
      <w:spacing w:line="312" w:lineRule="auto"/>
      <w:ind w:firstLineChars="200" w:firstLine="200"/>
    </w:pPr>
    <w:rPr>
      <w:bCs/>
      <w:sz w:val="24"/>
      <w:szCs w:val="28"/>
    </w:rPr>
  </w:style>
  <w:style w:type="paragraph" w:styleId="ac">
    <w:name w:val="Balloon Text"/>
    <w:basedOn w:val="a"/>
    <w:link w:val="Char"/>
    <w:rsid w:val="00DC1A1E"/>
    <w:rPr>
      <w:sz w:val="18"/>
      <w:szCs w:val="18"/>
    </w:rPr>
  </w:style>
  <w:style w:type="character" w:customStyle="1" w:styleId="Char">
    <w:name w:val="批注框文本 Char"/>
    <w:basedOn w:val="a0"/>
    <w:link w:val="ac"/>
    <w:rsid w:val="00DC1A1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Body Text First Indent" w:uiPriority="99" w:unhideWhenUsed="1" w:qFormat="1"/>
    <w:lsdException w:name="Hyperlink" w:qFormat="1"/>
    <w:lsdException w:name="FollowedHyperlink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Preformatted" w:uiPriority="99" w:qFormat="1"/>
    <w:lsdException w:name="HTML Sample" w:qFormat="1"/>
    <w:lsdException w:name="HTML Typewriter" w:qFormat="1"/>
    <w:lsdException w:name="HTML Variable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6" w:lineRule="auto"/>
      <w:jc w:val="center"/>
      <w:outlineLvl w:val="1"/>
    </w:pPr>
    <w:rPr>
      <w:rFonts w:ascii="Arial" w:eastAsia="黑体" w:hAnsi="Arial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4"/>
    <w:qFormat/>
    <w:pPr>
      <w:spacing w:line="360" w:lineRule="atLeast"/>
    </w:pPr>
    <w:rPr>
      <w:rFonts w:ascii="宋体" w:eastAsia="宋体" w:hAnsi="宋体" w:cs="宋体"/>
      <w:color w:val="000000"/>
      <w:sz w:val="24"/>
    </w:rPr>
  </w:style>
  <w:style w:type="paragraph" w:styleId="a4">
    <w:name w:val="Body Text Indent"/>
    <w:basedOn w:val="a"/>
    <w:qFormat/>
    <w:pPr>
      <w:spacing w:after="120" w:line="400" w:lineRule="atLeast"/>
      <w:ind w:leftChars="200" w:left="420"/>
    </w:pPr>
    <w:rPr>
      <w:rFonts w:ascii="宋体" w:eastAsia="宋体" w:hAnsi="宋体" w:cs="宋体"/>
      <w:color w:val="000000"/>
    </w:rPr>
  </w:style>
  <w:style w:type="paragraph" w:styleId="a5">
    <w:name w:val="Plain Text"/>
    <w:basedOn w:val="a"/>
    <w:qFormat/>
    <w:pPr>
      <w:spacing w:line="400" w:lineRule="atLeast"/>
    </w:pPr>
    <w:rPr>
      <w:rFonts w:ascii="宋体" w:eastAsia="宋体" w:hAnsi="Courier New" w:cs="宋体"/>
      <w:color w:val="000000"/>
      <w:szCs w:val="20"/>
    </w:rPr>
  </w:style>
  <w:style w:type="paragraph" w:styleId="HTML">
    <w:name w:val="HTML Preformatted"/>
    <w:basedOn w:val="a"/>
    <w:uiPriority w:val="99"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/>
      <w:kern w:val="0"/>
      <w:szCs w:val="21"/>
    </w:rPr>
  </w:style>
  <w:style w:type="paragraph" w:styleId="a6">
    <w:name w:val="Body Text First Indent"/>
    <w:basedOn w:val="a3"/>
    <w:uiPriority w:val="99"/>
    <w:unhideWhenUsed/>
    <w:qFormat/>
    <w:pPr>
      <w:ind w:firstLineChars="100" w:firstLine="420"/>
    </w:pPr>
  </w:style>
  <w:style w:type="character" w:styleId="a7">
    <w:name w:val="Strong"/>
    <w:basedOn w:val="a0"/>
    <w:qFormat/>
  </w:style>
  <w:style w:type="character" w:styleId="a8">
    <w:name w:val="FollowedHyperlink"/>
    <w:basedOn w:val="a0"/>
    <w:qFormat/>
    <w:rPr>
      <w:color w:val="800080"/>
      <w:u w:val="none"/>
    </w:rPr>
  </w:style>
  <w:style w:type="character" w:styleId="a9">
    <w:name w:val="Emphasis"/>
    <w:basedOn w:val="a0"/>
    <w:qFormat/>
  </w:style>
  <w:style w:type="character" w:styleId="HTML0">
    <w:name w:val="HTML Definition"/>
    <w:basedOn w:val="a0"/>
    <w:qFormat/>
  </w:style>
  <w:style w:type="character" w:styleId="HTML1">
    <w:name w:val="HTML Typewriter"/>
    <w:basedOn w:val="a0"/>
    <w:qFormat/>
    <w:rPr>
      <w:rFonts w:ascii="monospace" w:eastAsia="monospace" w:hAnsi="monospace" w:cs="monospace" w:hint="default"/>
      <w:sz w:val="20"/>
    </w:rPr>
  </w:style>
  <w:style w:type="character" w:styleId="HTML2">
    <w:name w:val="HTML Acronym"/>
    <w:basedOn w:val="a0"/>
    <w:qFormat/>
  </w:style>
  <w:style w:type="character" w:styleId="HTML3">
    <w:name w:val="HTML Variable"/>
    <w:basedOn w:val="a0"/>
    <w:qFormat/>
  </w:style>
  <w:style w:type="character" w:styleId="aa">
    <w:name w:val="Hyperlink"/>
    <w:basedOn w:val="a0"/>
    <w:qFormat/>
    <w:rPr>
      <w:color w:val="0000FF"/>
      <w:u w:val="none"/>
    </w:rPr>
  </w:style>
  <w:style w:type="character" w:styleId="HTML4">
    <w:name w:val="HTML Code"/>
    <w:basedOn w:val="a0"/>
    <w:qFormat/>
    <w:rPr>
      <w:rFonts w:ascii="monospace" w:eastAsia="monospace" w:hAnsi="monospace" w:cs="monospace" w:hint="default"/>
      <w:sz w:val="20"/>
    </w:rPr>
  </w:style>
  <w:style w:type="character" w:styleId="HTML5">
    <w:name w:val="HTML Cite"/>
    <w:basedOn w:val="a0"/>
    <w:qFormat/>
  </w:style>
  <w:style w:type="character" w:styleId="HTML6">
    <w:name w:val="HTML Keyboard"/>
    <w:basedOn w:val="a0"/>
    <w:qFormat/>
    <w:rPr>
      <w:rFonts w:ascii="monospace" w:eastAsia="monospace" w:hAnsi="monospace" w:cs="monospace"/>
      <w:sz w:val="20"/>
    </w:rPr>
  </w:style>
  <w:style w:type="character" w:styleId="HTML7">
    <w:name w:val="HTML Sample"/>
    <w:basedOn w:val="a0"/>
    <w:qFormat/>
    <w:rPr>
      <w:rFonts w:ascii="monospace" w:eastAsia="monospace" w:hAnsi="monospace" w:cs="monospace" w:hint="default"/>
    </w:rPr>
  </w:style>
  <w:style w:type="paragraph" w:customStyle="1" w:styleId="ab">
    <w:name w:val="正文（正式）"/>
    <w:basedOn w:val="a"/>
    <w:qFormat/>
    <w:pPr>
      <w:adjustRightInd w:val="0"/>
      <w:snapToGrid w:val="0"/>
      <w:spacing w:line="312" w:lineRule="auto"/>
      <w:ind w:firstLineChars="200" w:firstLine="200"/>
    </w:pPr>
    <w:rPr>
      <w:bCs/>
      <w:sz w:val="24"/>
      <w:szCs w:val="28"/>
    </w:rPr>
  </w:style>
  <w:style w:type="paragraph" w:styleId="ac">
    <w:name w:val="Balloon Text"/>
    <w:basedOn w:val="a"/>
    <w:link w:val="Char"/>
    <w:rsid w:val="00DC1A1E"/>
    <w:rPr>
      <w:sz w:val="18"/>
      <w:szCs w:val="18"/>
    </w:rPr>
  </w:style>
  <w:style w:type="character" w:customStyle="1" w:styleId="Char">
    <w:name w:val="批注框文本 Char"/>
    <w:basedOn w:val="a0"/>
    <w:link w:val="ac"/>
    <w:rsid w:val="00DC1A1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0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心</dc:creator>
  <cp:lastModifiedBy>acer-pc</cp:lastModifiedBy>
  <cp:revision>2</cp:revision>
  <cp:lastPrinted>2018-09-04T06:33:00Z</cp:lastPrinted>
  <dcterms:created xsi:type="dcterms:W3CDTF">2020-12-08T10:57:00Z</dcterms:created>
  <dcterms:modified xsi:type="dcterms:W3CDTF">2020-12-08T10:57:00Z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